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Layout table"/>
      </w:tblPr>
      <w:tblGrid>
        <w:gridCol w:w="4535"/>
        <w:gridCol w:w="24"/>
        <w:gridCol w:w="741"/>
        <w:gridCol w:w="4756"/>
        <w:gridCol w:w="460"/>
        <w:gridCol w:w="4610"/>
      </w:tblGrid>
      <w:tr w:rsidR="00BC7DA5" w14:paraId="007497BA" w14:textId="77777777" w:rsidTr="00BC7DA5">
        <w:trPr>
          <w:trHeight w:hRule="exact" w:val="4746"/>
          <w:jc w:val="center"/>
        </w:trPr>
        <w:tc>
          <w:tcPr>
            <w:tcW w:w="1499" w:type="pct"/>
          </w:tcPr>
          <w:p w14:paraId="3FFC5332" w14:textId="5BDB4650" w:rsidR="00BC7DA5" w:rsidRDefault="003C0DA6" w:rsidP="00BC7DA5">
            <w:r>
              <w:t xml:space="preserve">                      </w:t>
            </w:r>
            <w:r w:rsidR="00BC7DA5">
              <w:rPr>
                <w:noProof/>
              </w:rPr>
              <w:drawing>
                <wp:inline distT="0" distB="0" distL="0" distR="0" wp14:anchorId="24775EF2" wp14:editId="4B319A23">
                  <wp:extent cx="1343025" cy="15811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pct"/>
            <w:gridSpan w:val="2"/>
          </w:tcPr>
          <w:p w14:paraId="4E107BC8" w14:textId="77777777" w:rsidR="00BC7DA5" w:rsidRDefault="00BC7DA5" w:rsidP="00BC7DA5"/>
        </w:tc>
        <w:tc>
          <w:tcPr>
            <w:tcW w:w="1572" w:type="pct"/>
            <w:vAlign w:val="center"/>
          </w:tcPr>
          <w:p w14:paraId="5A5ED3AA" w14:textId="081F7658" w:rsidR="00BC7DA5" w:rsidRPr="00534533" w:rsidRDefault="00BC7DA5" w:rsidP="00534533">
            <w:pPr>
              <w:pStyle w:val="Heading1"/>
              <w:rPr>
                <w:color w:val="003B68"/>
                <w:sz w:val="28"/>
                <w:szCs w:val="28"/>
              </w:rPr>
            </w:pPr>
            <w:r w:rsidRPr="00534533">
              <w:rPr>
                <w:color w:val="003B68"/>
                <w:sz w:val="28"/>
                <w:szCs w:val="28"/>
              </w:rPr>
              <w:t>victoria Park</w:t>
            </w:r>
          </w:p>
          <w:p w14:paraId="3A0BC33E" w14:textId="7AAABC98" w:rsidR="00534533" w:rsidRPr="00534533" w:rsidRDefault="00534533" w:rsidP="00534533">
            <w:pPr>
              <w:jc w:val="center"/>
              <w:rPr>
                <w:b/>
                <w:color w:val="003B68"/>
                <w:sz w:val="28"/>
                <w:szCs w:val="28"/>
              </w:rPr>
            </w:pPr>
            <w:r w:rsidRPr="00534533">
              <w:rPr>
                <w:b/>
                <w:color w:val="003B68"/>
                <w:sz w:val="28"/>
                <w:szCs w:val="28"/>
              </w:rPr>
              <w:t>HALL STREET</w:t>
            </w:r>
          </w:p>
          <w:p w14:paraId="69698098" w14:textId="03120F61" w:rsidR="00BC7DA5" w:rsidRPr="00534533" w:rsidRDefault="00BC7DA5" w:rsidP="00534533">
            <w:pPr>
              <w:pStyle w:val="Heading1"/>
              <w:rPr>
                <w:color w:val="003B68"/>
                <w:sz w:val="28"/>
                <w:szCs w:val="28"/>
              </w:rPr>
            </w:pPr>
            <w:r w:rsidRPr="00534533">
              <w:rPr>
                <w:color w:val="003B68"/>
                <w:sz w:val="28"/>
                <w:szCs w:val="28"/>
              </w:rPr>
              <w:t>innerleithen</w:t>
            </w:r>
          </w:p>
          <w:p w14:paraId="66E4AEF6" w14:textId="0ECCA9C5" w:rsidR="00534533" w:rsidRPr="00534533" w:rsidRDefault="00534533" w:rsidP="00534533">
            <w:pPr>
              <w:jc w:val="center"/>
              <w:rPr>
                <w:b/>
                <w:color w:val="003B68"/>
                <w:sz w:val="28"/>
                <w:szCs w:val="28"/>
              </w:rPr>
            </w:pPr>
            <w:r w:rsidRPr="00534533">
              <w:rPr>
                <w:b/>
                <w:color w:val="003B68"/>
                <w:sz w:val="28"/>
                <w:szCs w:val="28"/>
              </w:rPr>
              <w:t>EH44 6RF</w:t>
            </w:r>
          </w:p>
          <w:p w14:paraId="0F77385D" w14:textId="5EA07571" w:rsidR="00BC7DA5" w:rsidRPr="00946E3C" w:rsidRDefault="00BC7DA5" w:rsidP="00BC7DA5">
            <w:pPr>
              <w:pStyle w:val="Contact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a Park</w:t>
            </w:r>
          </w:p>
          <w:p w14:paraId="6BBA05E6" w14:textId="10EA5112" w:rsidR="00BC7DA5" w:rsidRDefault="00B47139" w:rsidP="00B47139">
            <w:pPr>
              <w:pStyle w:val="Heading1"/>
              <w:jc w:val="left"/>
            </w:pPr>
            <w:r>
              <w:t xml:space="preserve">         </w:t>
            </w:r>
            <w:r w:rsidR="00BC7DA5">
              <w:t>contact us</w:t>
            </w:r>
          </w:p>
          <w:p w14:paraId="6EC72C6A" w14:textId="2D3A112F" w:rsidR="00BC7DA5" w:rsidRPr="00B47139" w:rsidRDefault="00BC7DA5" w:rsidP="00BC7DA5">
            <w:pPr>
              <w:pStyle w:val="Contact"/>
              <w:rPr>
                <w:color w:val="00355C"/>
              </w:rPr>
            </w:pPr>
            <w:r w:rsidRPr="00B47139">
              <w:rPr>
                <w:color w:val="00355C"/>
              </w:rPr>
              <w:t>Phone 07500979591 Michael Hogarth</w:t>
            </w:r>
          </w:p>
          <w:p w14:paraId="2A6707F5" w14:textId="1049F071" w:rsidR="00BC7DA5" w:rsidRPr="00B47139" w:rsidRDefault="00BC7DA5" w:rsidP="00BC7DA5">
            <w:pPr>
              <w:pStyle w:val="Contact"/>
              <w:rPr>
                <w:color w:val="00355C"/>
              </w:rPr>
            </w:pPr>
            <w:r w:rsidRPr="00B47139">
              <w:rPr>
                <w:color w:val="00355C"/>
              </w:rPr>
              <w:t>Email: Michael1746@hotmail.com</w:t>
            </w:r>
          </w:p>
          <w:p w14:paraId="4DA8F8B3" w14:textId="01304AC8" w:rsidR="00BC7DA5" w:rsidRPr="00AE5C09" w:rsidRDefault="00BC7DA5" w:rsidP="00BC7DA5">
            <w:pPr>
              <w:pStyle w:val="Contact"/>
            </w:pPr>
            <w:r w:rsidRPr="00B47139">
              <w:rPr>
                <w:color w:val="00355C"/>
              </w:rPr>
              <w:t>www.valeofleithen.co.uk</w:t>
            </w:r>
          </w:p>
        </w:tc>
        <w:tc>
          <w:tcPr>
            <w:tcW w:w="152" w:type="pct"/>
          </w:tcPr>
          <w:p w14:paraId="6659DBCB" w14:textId="77777777" w:rsidR="00BC7DA5" w:rsidRDefault="00BC7DA5" w:rsidP="00BC7DA5"/>
        </w:tc>
        <w:tc>
          <w:tcPr>
            <w:tcW w:w="1524" w:type="pct"/>
          </w:tcPr>
          <w:p w14:paraId="2051E2C0" w14:textId="77777777" w:rsidR="00BC7DA5" w:rsidRPr="00172036" w:rsidRDefault="00BC7DA5" w:rsidP="00BC7DA5"/>
        </w:tc>
      </w:tr>
      <w:tr w:rsidR="00BC7DA5" w14:paraId="7F3837E9" w14:textId="77777777" w:rsidTr="005523B7">
        <w:trPr>
          <w:trHeight w:hRule="exact" w:val="4320"/>
          <w:jc w:val="center"/>
        </w:trPr>
        <w:tc>
          <w:tcPr>
            <w:tcW w:w="1507" w:type="pct"/>
            <w:gridSpan w:val="2"/>
          </w:tcPr>
          <w:p w14:paraId="13ED61FC" w14:textId="2B67F1DD" w:rsidR="00BC7DA5" w:rsidRPr="003C0DA6" w:rsidRDefault="00BC7DA5" w:rsidP="00BC7DA5">
            <w:pPr>
              <w:rPr>
                <w:color w:val="00355C"/>
              </w:rPr>
            </w:pPr>
          </w:p>
        </w:tc>
        <w:tc>
          <w:tcPr>
            <w:tcW w:w="245" w:type="pct"/>
          </w:tcPr>
          <w:p w14:paraId="14D4C8DB" w14:textId="77777777" w:rsidR="00BC7DA5" w:rsidRPr="005970DC" w:rsidRDefault="00BC7DA5" w:rsidP="00BC7DA5"/>
        </w:tc>
        <w:tc>
          <w:tcPr>
            <w:tcW w:w="1572" w:type="pct"/>
          </w:tcPr>
          <w:p w14:paraId="422A4367" w14:textId="77777777" w:rsidR="00BC7DA5" w:rsidRDefault="00BC7DA5" w:rsidP="00BC7DA5"/>
        </w:tc>
        <w:tc>
          <w:tcPr>
            <w:tcW w:w="152" w:type="pct"/>
          </w:tcPr>
          <w:p w14:paraId="6A688D56" w14:textId="77777777" w:rsidR="00BC7DA5" w:rsidRDefault="00BC7DA5" w:rsidP="00BC7DA5"/>
        </w:tc>
        <w:tc>
          <w:tcPr>
            <w:tcW w:w="1524" w:type="pct"/>
          </w:tcPr>
          <w:p w14:paraId="6660B20C" w14:textId="404AC37F" w:rsidR="00BC7DA5" w:rsidRPr="00534533" w:rsidRDefault="00BC7DA5" w:rsidP="00BC7DA5">
            <w:pPr>
              <w:pStyle w:val="Heading1"/>
              <w:rPr>
                <w:color w:val="002948"/>
                <w:sz w:val="48"/>
                <w:szCs w:val="48"/>
              </w:rPr>
            </w:pPr>
            <w:r w:rsidRPr="00534533">
              <w:rPr>
                <w:color w:val="002948"/>
                <w:sz w:val="48"/>
                <w:szCs w:val="48"/>
              </w:rPr>
              <w:t>VALE OF LEITHEN FOOTBALL CLUB</w:t>
            </w:r>
          </w:p>
          <w:p w14:paraId="3717193D" w14:textId="5C223DF9" w:rsidR="00BC7DA5" w:rsidRPr="00534533" w:rsidRDefault="00BC7DA5" w:rsidP="00BC7DA5">
            <w:pPr>
              <w:pStyle w:val="Subtitle"/>
              <w:rPr>
                <w:color w:val="002948"/>
              </w:rPr>
            </w:pPr>
          </w:p>
          <w:p w14:paraId="0C3006A4" w14:textId="1EB71324" w:rsidR="00BC7DA5" w:rsidRPr="00534533" w:rsidRDefault="00BC7DA5" w:rsidP="00BC7DA5">
            <w:pPr>
              <w:pStyle w:val="Heading1"/>
              <w:rPr>
                <w:color w:val="002948"/>
                <w:szCs w:val="40"/>
              </w:rPr>
            </w:pPr>
            <w:r w:rsidRPr="00534533">
              <w:rPr>
                <w:color w:val="002948"/>
                <w:szCs w:val="40"/>
              </w:rPr>
              <w:t>SPONSORSHIP BROCHURE</w:t>
            </w:r>
          </w:p>
          <w:p w14:paraId="297B6E03" w14:textId="5330B16A" w:rsidR="00BC7DA5" w:rsidRPr="006F5DF6" w:rsidRDefault="00BC7DA5" w:rsidP="00BC7DA5"/>
        </w:tc>
      </w:tr>
    </w:tbl>
    <w:p w14:paraId="2AC5E925" w14:textId="77777777" w:rsidR="005523B7" w:rsidRDefault="005523B7">
      <w: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488"/>
        <w:gridCol w:w="733"/>
        <w:gridCol w:w="4678"/>
        <w:gridCol w:w="453"/>
        <w:gridCol w:w="4538"/>
      </w:tblGrid>
      <w:tr w:rsidR="008E1D9E" w:rsidRPr="008E1D9E" w14:paraId="3B71A848" w14:textId="77777777" w:rsidTr="005523B7">
        <w:trPr>
          <w:trHeight w:val="2109"/>
        </w:trPr>
        <w:tc>
          <w:tcPr>
            <w:tcW w:w="1507" w:type="pct"/>
            <w:vMerge w:val="restart"/>
          </w:tcPr>
          <w:p w14:paraId="058E01E4" w14:textId="5DBEA7B5" w:rsidR="006F5DF6" w:rsidRPr="008E1D9E" w:rsidRDefault="00167EE5" w:rsidP="006F5DF6">
            <w:pPr>
              <w:pStyle w:val="Heading1"/>
              <w:rPr>
                <w:rFonts w:ascii="Times New Roman" w:hAnsi="Times New Roman" w:cs="Times New Roman"/>
                <w:color w:val="002060"/>
              </w:rPr>
            </w:pPr>
            <w:r w:rsidRPr="008E1D9E">
              <w:rPr>
                <w:rFonts w:ascii="Times New Roman" w:hAnsi="Times New Roman" w:cs="Times New Roman"/>
                <w:color w:val="002060"/>
              </w:rPr>
              <w:lastRenderedPageBreak/>
              <w:t xml:space="preserve"> </w:t>
            </w:r>
            <w:r w:rsidR="00665356" w:rsidRPr="008E1D9E">
              <w:rPr>
                <w:rFonts w:ascii="Times New Roman" w:hAnsi="Times New Roman" w:cs="Times New Roman"/>
                <w:color w:val="002060"/>
              </w:rPr>
              <w:t xml:space="preserve">MATCH </w:t>
            </w:r>
            <w:r w:rsidRPr="008E1D9E">
              <w:rPr>
                <w:rFonts w:ascii="Times New Roman" w:hAnsi="Times New Roman" w:cs="Times New Roman"/>
                <w:color w:val="002060"/>
              </w:rPr>
              <w:t xml:space="preserve">   </w:t>
            </w:r>
            <w:r w:rsidR="00A620CE">
              <w:rPr>
                <w:rFonts w:ascii="Times New Roman" w:hAnsi="Times New Roman" w:cs="Times New Roman"/>
                <w:color w:val="002060"/>
              </w:rPr>
              <w:t xml:space="preserve">       </w:t>
            </w:r>
            <w:r w:rsidR="00665356" w:rsidRPr="008E1D9E">
              <w:rPr>
                <w:rFonts w:ascii="Times New Roman" w:hAnsi="Times New Roman" w:cs="Times New Roman"/>
                <w:color w:val="002060"/>
              </w:rPr>
              <w:t>SPONSORSHIP</w:t>
            </w:r>
          </w:p>
          <w:p w14:paraId="7DDEAB69" w14:textId="5EE805D2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 xml:space="preserve">                                                                           </w:t>
            </w: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 xml:space="preserve">  Sponsor and </w:t>
            </w:r>
            <w:r w:rsidR="008901F6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 xml:space="preserve">three </w:t>
            </w: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guest</w:t>
            </w:r>
            <w:r w:rsidR="00752CCD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s</w:t>
            </w: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 xml:space="preserve"> are invited to sponsored match</w:t>
            </w:r>
          </w:p>
          <w:p w14:paraId="6262E5E9" w14:textId="77777777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  Pre-match drinks served in the boardroom</w:t>
            </w:r>
          </w:p>
          <w:p w14:paraId="071B04C6" w14:textId="77777777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  Drinks and snacks are served in the boardroom at half-time</w:t>
            </w:r>
          </w:p>
          <w:p w14:paraId="3292CD56" w14:textId="77777777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  Sponsor choice of Player of the Match Award</w:t>
            </w:r>
          </w:p>
          <w:p w14:paraId="4F80D063" w14:textId="277CB511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  Full-time drinks are served in the boardroom</w:t>
            </w:r>
          </w:p>
          <w:p w14:paraId="2C5D4CFB" w14:textId="6534380A" w:rsidR="00DC0F96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  Pre-match advertising in the town</w:t>
            </w:r>
          </w:p>
          <w:p w14:paraId="61FF9AA8" w14:textId="25DCFC18" w:rsidR="00DC0F96" w:rsidRDefault="00DC0F9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</w:p>
          <w:p w14:paraId="0C067716" w14:textId="33A10E29" w:rsidR="00350206" w:rsidRPr="008E1D9E" w:rsidRDefault="00DC0F9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14F3CCAB" wp14:editId="6F816801">
                  <wp:extent cx="3470275" cy="3008219"/>
                  <wp:effectExtent l="254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83895" cy="302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3DF69" w14:textId="33A38E09" w:rsidR="00350206" w:rsidRPr="008E1D9E" w:rsidRDefault="00350206" w:rsidP="00350206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2060"/>
                <w:sz w:val="40"/>
                <w:szCs w:val="40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40"/>
                <w:szCs w:val="40"/>
                <w:lang w:val="en-GB" w:eastAsia="en-GB"/>
              </w:rPr>
              <w:t>PLAYING KIT SPONSORSHIP</w:t>
            </w:r>
          </w:p>
          <w:p w14:paraId="12DAF75F" w14:textId="77777777" w:rsidR="00350206" w:rsidRPr="008E1D9E" w:rsidRDefault="00350206" w:rsidP="00350206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2060"/>
                <w:sz w:val="40"/>
                <w:szCs w:val="40"/>
                <w:lang w:val="en-GB" w:eastAsia="en-GB"/>
              </w:rPr>
            </w:pPr>
          </w:p>
          <w:p w14:paraId="10DF1787" w14:textId="180118E9" w:rsidR="00350206" w:rsidRPr="008E1D9E" w:rsidRDefault="00350206" w:rsidP="0062645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The company logo displayed on the shirt for the full season.</w:t>
            </w:r>
          </w:p>
          <w:p w14:paraId="59965D00" w14:textId="5F71C68B" w:rsidR="00350206" w:rsidRPr="008E1D9E" w:rsidRDefault="00350206" w:rsidP="0062645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The company name will appear in the match day programme for every home game</w:t>
            </w:r>
          </w:p>
          <w:p w14:paraId="787AA35C" w14:textId="692F432B" w:rsidR="00350206" w:rsidRPr="008E1D9E" w:rsidRDefault="00350206" w:rsidP="0062645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Pitch side advertising</w:t>
            </w:r>
          </w:p>
          <w:p w14:paraId="13DA02E0" w14:textId="18D2FE16" w:rsidR="00350206" w:rsidRPr="008E1D9E" w:rsidRDefault="00350206" w:rsidP="0062645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Direct link to your company on the club’s website.</w:t>
            </w:r>
          </w:p>
          <w:p w14:paraId="2DAD07FE" w14:textId="0A921C22" w:rsidR="00350206" w:rsidRPr="008E1D9E" w:rsidRDefault="00350206" w:rsidP="0062645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Invite for 2 people to a match during the season and enjoy the club’s hospitality</w:t>
            </w:r>
          </w:p>
          <w:p w14:paraId="182CA628" w14:textId="77777777" w:rsidR="00350206" w:rsidRPr="008E1D9E" w:rsidRDefault="00350206" w:rsidP="0035020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</w:p>
          <w:p w14:paraId="35CE0FD2" w14:textId="62187316" w:rsidR="00350206" w:rsidRPr="008E1D9E" w:rsidRDefault="00350206" w:rsidP="0035020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48"/>
                <w:szCs w:val="48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 xml:space="preserve">  </w:t>
            </w:r>
            <w:r w:rsidRPr="008E1D9E">
              <w:rPr>
                <w:rFonts w:ascii="Times New Roman" w:eastAsia="Times New Roman" w:hAnsi="Times New Roman"/>
                <w:b/>
                <w:color w:val="002060"/>
                <w:sz w:val="48"/>
                <w:szCs w:val="48"/>
                <w:lang w:val="en-GB" w:eastAsia="en-GB"/>
              </w:rPr>
              <w:t>£1000 per season</w:t>
            </w:r>
          </w:p>
          <w:p w14:paraId="160F7228" w14:textId="71C014D5" w:rsidR="006F5DF6" w:rsidRPr="008E1D9E" w:rsidRDefault="006F5DF6" w:rsidP="00665356">
            <w:pPr>
              <w:spacing w:after="0"/>
              <w:rPr>
                <w:rFonts w:ascii="Times New Roman" w:hAnsi="Times New Roman"/>
                <w:b/>
                <w:color w:val="002060"/>
              </w:rPr>
            </w:pPr>
          </w:p>
        </w:tc>
        <w:tc>
          <w:tcPr>
            <w:tcW w:w="246" w:type="pct"/>
            <w:vMerge w:val="restart"/>
          </w:tcPr>
          <w:p w14:paraId="699B1423" w14:textId="77777777" w:rsidR="005523B7" w:rsidRPr="008E1D9E" w:rsidRDefault="005523B7" w:rsidP="00BC3FC8">
            <w:pPr>
              <w:rPr>
                <w:rFonts w:ascii="Times New Roman" w:hAnsi="Times New Roman"/>
                <w:b/>
                <w:color w:val="002060"/>
              </w:rPr>
            </w:pPr>
          </w:p>
        </w:tc>
        <w:tc>
          <w:tcPr>
            <w:tcW w:w="1571" w:type="pct"/>
            <w:vMerge w:val="restart"/>
          </w:tcPr>
          <w:p w14:paraId="5AB87370" w14:textId="303C6764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</w:p>
          <w:p w14:paraId="1857291E" w14:textId="62D129CE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</w:p>
          <w:p w14:paraId="0DFAC25C" w14:textId="61721526" w:rsidR="00665356" w:rsidRPr="008E1D9E" w:rsidRDefault="00A620CE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 xml:space="preserve">  </w:t>
            </w:r>
          </w:p>
          <w:p w14:paraId="1056A9F5" w14:textId="77777777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</w:p>
          <w:p w14:paraId="09BC4E7B" w14:textId="77777777" w:rsidR="00167EE5" w:rsidRPr="008E1D9E" w:rsidRDefault="00167EE5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</w:p>
          <w:p w14:paraId="415A02C6" w14:textId="1A90BB9C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  Pre-match day advertising at the ground</w:t>
            </w:r>
          </w:p>
          <w:p w14:paraId="352930B6" w14:textId="77777777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  Acknowledgement and complimentary advertising in the programme for the full season, including high profile friendlies</w:t>
            </w:r>
          </w:p>
          <w:p w14:paraId="083E743D" w14:textId="77777777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  Acknowledgement and web link (where applicable) on the website for the full season</w:t>
            </w:r>
          </w:p>
          <w:p w14:paraId="5EFDEB86" w14:textId="77777777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 xml:space="preserve">  Acknowledgement on the Club Facebook Page and Group, plus adverts where applicable </w:t>
            </w:r>
          </w:p>
          <w:p w14:paraId="4E4169B1" w14:textId="77777777" w:rsidR="00665356" w:rsidRPr="008E1D9E" w:rsidRDefault="00665356" w:rsidP="00665356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  Sponsors given priority to purchase tickets for social events, such as Sportsman’s Dinner, throughout the year</w:t>
            </w:r>
          </w:p>
          <w:p w14:paraId="19ABEEB7" w14:textId="73F19A73" w:rsidR="00626455" w:rsidRPr="008E1D9E" w:rsidRDefault="00665356" w:rsidP="00C947E3">
            <w:pPr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  A guest invitation to the end of season Players of the Year Awards</w:t>
            </w:r>
          </w:p>
          <w:p w14:paraId="34D7CA25" w14:textId="01E672DE" w:rsidR="00167EE5" w:rsidRPr="008E1D9E" w:rsidRDefault="00C947E3" w:rsidP="00C947E3">
            <w:pPr>
              <w:pStyle w:val="ListParagraph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48"/>
                <w:szCs w:val="48"/>
                <w:lang w:val="en-GB" w:eastAsia="en-GB"/>
              </w:rPr>
              <w:t xml:space="preserve">     </w:t>
            </w:r>
            <w:r w:rsidR="00167EE5" w:rsidRPr="008E1D9E">
              <w:rPr>
                <w:rFonts w:ascii="Times New Roman" w:eastAsia="Times New Roman" w:hAnsi="Times New Roman"/>
                <w:b/>
                <w:color w:val="002060"/>
                <w:sz w:val="48"/>
                <w:szCs w:val="48"/>
                <w:lang w:val="en-GB" w:eastAsia="en-GB"/>
              </w:rPr>
              <w:t>£150.00</w:t>
            </w:r>
          </w:p>
          <w:p w14:paraId="2E39C82F" w14:textId="77777777" w:rsidR="00167EE5" w:rsidRPr="008E1D9E" w:rsidRDefault="00167EE5" w:rsidP="00665356">
            <w:pPr>
              <w:rPr>
                <w:rFonts w:ascii="Times New Roman" w:hAnsi="Times New Roman"/>
                <w:b/>
                <w:color w:val="002060"/>
              </w:rPr>
            </w:pPr>
          </w:p>
          <w:p w14:paraId="3D84FCD4" w14:textId="77777777" w:rsidR="00167EE5" w:rsidRPr="008E1D9E" w:rsidRDefault="00167EE5" w:rsidP="00665356">
            <w:pPr>
              <w:rPr>
                <w:rFonts w:ascii="Times New Roman" w:hAnsi="Times New Roman"/>
                <w:b/>
                <w:noProof/>
                <w:color w:val="002060"/>
              </w:rPr>
            </w:pPr>
            <w:r w:rsidRPr="008E1D9E">
              <w:rPr>
                <w:rFonts w:ascii="Times New Roman" w:hAnsi="Times New Roman"/>
                <w:b/>
                <w:color w:val="002060"/>
              </w:rPr>
              <w:t xml:space="preserve">               </w:t>
            </w:r>
            <w:r w:rsidR="004C2E9C" w:rsidRPr="008E1D9E">
              <w:rPr>
                <w:rFonts w:ascii="Times New Roman" w:hAnsi="Times New Roman"/>
                <w:b/>
                <w:noProof/>
                <w:color w:val="002060"/>
              </w:rPr>
              <w:t xml:space="preserve">                   </w:t>
            </w:r>
            <w:r w:rsidRPr="008E1D9E">
              <w:rPr>
                <w:rFonts w:ascii="Times New Roman" w:hAnsi="Times New Roman"/>
                <w:b/>
                <w:noProof/>
                <w:color w:val="002060"/>
              </w:rPr>
              <w:drawing>
                <wp:inline distT="0" distB="0" distL="0" distR="0" wp14:anchorId="05E059CA" wp14:editId="549AB514">
                  <wp:extent cx="1343025" cy="15811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49CA4" w14:textId="77777777" w:rsidR="00626455" w:rsidRPr="008E1D9E" w:rsidRDefault="00626455" w:rsidP="00665356">
            <w:pPr>
              <w:rPr>
                <w:rFonts w:ascii="Times New Roman" w:hAnsi="Times New Roman"/>
                <w:b/>
                <w:noProof/>
                <w:color w:val="002060"/>
              </w:rPr>
            </w:pPr>
          </w:p>
          <w:p w14:paraId="52A9752D" w14:textId="77777777" w:rsidR="00626455" w:rsidRPr="008E1D9E" w:rsidRDefault="00626455" w:rsidP="00665356">
            <w:pPr>
              <w:rPr>
                <w:rFonts w:ascii="Times New Roman" w:hAnsi="Times New Roman"/>
                <w:b/>
                <w:noProof/>
                <w:color w:val="002060"/>
              </w:rPr>
            </w:pPr>
          </w:p>
          <w:p w14:paraId="47EA6C25" w14:textId="117DD070" w:rsidR="00626455" w:rsidRPr="008E1D9E" w:rsidRDefault="00626455" w:rsidP="00626455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40"/>
                <w:szCs w:val="40"/>
                <w:lang w:val="en-GB" w:eastAsia="en-GB"/>
              </w:rPr>
            </w:pPr>
            <w:r w:rsidRPr="008E1D9E">
              <w:rPr>
                <w:rFonts w:ascii="Times New Roman" w:hAnsi="Times New Roman"/>
                <w:b/>
                <w:color w:val="002060"/>
                <w:sz w:val="40"/>
                <w:szCs w:val="40"/>
              </w:rPr>
              <w:lastRenderedPageBreak/>
              <w:t>FULL SEASON MATCH BALL SPONSORSHIP</w:t>
            </w:r>
          </w:p>
          <w:p w14:paraId="4769E605" w14:textId="77777777" w:rsidR="00626455" w:rsidRPr="008E1D9E" w:rsidRDefault="00626455" w:rsidP="00626455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</w:p>
          <w:p w14:paraId="4E6FAD53" w14:textId="77777777" w:rsidR="00626455" w:rsidRPr="008E1D9E" w:rsidRDefault="00626455" w:rsidP="00626455">
            <w:p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</w:p>
          <w:p w14:paraId="52B40C79" w14:textId="121B4B9C" w:rsidR="00626455" w:rsidRPr="008E1D9E" w:rsidRDefault="00626455" w:rsidP="0062645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Sponsors will receive the same hospitality and advertising as the Match Sponsor</w:t>
            </w:r>
          </w:p>
          <w:p w14:paraId="604F6FB2" w14:textId="1B376D9F" w:rsidR="00626455" w:rsidRPr="008E1D9E" w:rsidRDefault="00626455" w:rsidP="0062645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Acknowledgement and complimentary advertising in the programme for the full season, including high profile friendlies</w:t>
            </w:r>
          </w:p>
          <w:p w14:paraId="627CF586" w14:textId="6A283DC6" w:rsidR="00626455" w:rsidRPr="008E1D9E" w:rsidRDefault="00626455" w:rsidP="0062645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Acknowledgement and web link (where applicable) on the website for the full season</w:t>
            </w:r>
          </w:p>
          <w:p w14:paraId="6EE40B2A" w14:textId="53B17026" w:rsidR="00626455" w:rsidRPr="008E1D9E" w:rsidRDefault="00626455" w:rsidP="0062645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 xml:space="preserve">Acknowledgement on Club Facebook Page and Group, plus adverts where required </w:t>
            </w:r>
          </w:p>
          <w:p w14:paraId="3D8D4344" w14:textId="13C6C739" w:rsidR="00626455" w:rsidRPr="008E1D9E" w:rsidRDefault="00626455" w:rsidP="0062645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Sponsors given priority to purchase tickets for social events, such as Sportsman’s Dinner, throughout the year</w:t>
            </w:r>
          </w:p>
          <w:p w14:paraId="6F5A6F07" w14:textId="07CAE650" w:rsidR="00626455" w:rsidRPr="008E1D9E" w:rsidRDefault="00626455" w:rsidP="0062645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  <w:t>A guest invitation to the end of season Players of the Year Awards</w:t>
            </w:r>
          </w:p>
          <w:p w14:paraId="4A7BECA6" w14:textId="77777777" w:rsidR="00677F9A" w:rsidRPr="008E1D9E" w:rsidRDefault="00677F9A" w:rsidP="00677F9A">
            <w:pPr>
              <w:pStyle w:val="ListParagraph"/>
              <w:spacing w:after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</w:p>
          <w:p w14:paraId="7134FECF" w14:textId="77777777" w:rsidR="00677F9A" w:rsidRPr="008E1D9E" w:rsidRDefault="00677F9A" w:rsidP="00677F9A">
            <w:pPr>
              <w:pStyle w:val="ListParagraph"/>
              <w:spacing w:after="0"/>
              <w:rPr>
                <w:rFonts w:ascii="Times New Roman" w:eastAsia="Times New Roman" w:hAnsi="Times New Roman"/>
                <w:b/>
                <w:color w:val="002060"/>
                <w:sz w:val="48"/>
                <w:szCs w:val="48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48"/>
                <w:szCs w:val="48"/>
                <w:lang w:val="en-GB" w:eastAsia="en-GB"/>
              </w:rPr>
              <w:t xml:space="preserve">    </w:t>
            </w:r>
          </w:p>
          <w:p w14:paraId="0DF25206" w14:textId="1F666F2C" w:rsidR="00677F9A" w:rsidRPr="008E1D9E" w:rsidRDefault="00677F9A" w:rsidP="00677F9A">
            <w:pPr>
              <w:pStyle w:val="ListParagraph"/>
              <w:spacing w:after="0"/>
              <w:rPr>
                <w:rFonts w:ascii="Times New Roman" w:eastAsia="Times New Roman" w:hAnsi="Times New Roman"/>
                <w:b/>
                <w:color w:val="002060"/>
                <w:sz w:val="48"/>
                <w:szCs w:val="48"/>
                <w:lang w:val="en-GB" w:eastAsia="en-GB"/>
              </w:rPr>
            </w:pPr>
            <w:r w:rsidRPr="008E1D9E">
              <w:rPr>
                <w:rFonts w:ascii="Times New Roman" w:eastAsia="Times New Roman" w:hAnsi="Times New Roman"/>
                <w:b/>
                <w:color w:val="002060"/>
                <w:sz w:val="48"/>
                <w:szCs w:val="48"/>
                <w:lang w:val="en-GB" w:eastAsia="en-GB"/>
              </w:rPr>
              <w:t xml:space="preserve">   £600 per season</w:t>
            </w:r>
          </w:p>
          <w:p w14:paraId="7157AB3B" w14:textId="77777777" w:rsidR="00626455" w:rsidRPr="008E1D9E" w:rsidRDefault="00626455" w:rsidP="00626455">
            <w:pPr>
              <w:pStyle w:val="ListParagraph"/>
              <w:rPr>
                <w:rFonts w:ascii="Times New Roman" w:eastAsia="Times New Roman" w:hAnsi="Times New Roman"/>
                <w:b/>
                <w:color w:val="002060"/>
                <w:sz w:val="48"/>
                <w:szCs w:val="48"/>
                <w:lang w:val="en-GB" w:eastAsia="en-GB"/>
              </w:rPr>
            </w:pPr>
          </w:p>
          <w:p w14:paraId="776C9280" w14:textId="77777777" w:rsidR="00626455" w:rsidRPr="008E1D9E" w:rsidRDefault="00626455" w:rsidP="00626455">
            <w:pPr>
              <w:pStyle w:val="ListParagraph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val="en-GB" w:eastAsia="en-GB"/>
              </w:rPr>
            </w:pPr>
          </w:p>
          <w:p w14:paraId="63F3C98C" w14:textId="2F91CF4F" w:rsidR="00626455" w:rsidRPr="008E1D9E" w:rsidRDefault="00626455" w:rsidP="00677F9A">
            <w:pPr>
              <w:rPr>
                <w:rFonts w:ascii="Times New Roman" w:hAnsi="Times New Roman"/>
                <w:b/>
                <w:color w:val="002060"/>
              </w:rPr>
            </w:pPr>
          </w:p>
        </w:tc>
        <w:tc>
          <w:tcPr>
            <w:tcW w:w="152" w:type="pct"/>
            <w:vMerge w:val="restart"/>
          </w:tcPr>
          <w:p w14:paraId="1A87FE1E" w14:textId="77777777" w:rsidR="005523B7" w:rsidRPr="008E1D9E" w:rsidRDefault="005523B7" w:rsidP="00A73336">
            <w:pPr>
              <w:ind w:left="-9296" w:right="8685"/>
              <w:rPr>
                <w:rFonts w:ascii="Times New Roman" w:hAnsi="Times New Roman"/>
                <w:b/>
                <w:color w:val="002060"/>
              </w:rPr>
            </w:pPr>
          </w:p>
        </w:tc>
        <w:tc>
          <w:tcPr>
            <w:tcW w:w="1524" w:type="pct"/>
          </w:tcPr>
          <w:p w14:paraId="6E2C7AD8" w14:textId="77777777" w:rsidR="005523B7" w:rsidRPr="008E1D9E" w:rsidRDefault="005523B7" w:rsidP="00634E88">
            <w:pPr>
              <w:rPr>
                <w:rFonts w:ascii="Times New Roman" w:hAnsi="Times New Roman"/>
                <w:b/>
                <w:color w:val="002060"/>
              </w:rPr>
            </w:pPr>
          </w:p>
        </w:tc>
      </w:tr>
      <w:tr w:rsidR="00DB537A" w:rsidRPr="008E1D9E" w14:paraId="07158195" w14:textId="77777777" w:rsidTr="005523B7">
        <w:trPr>
          <w:trHeight w:val="7554"/>
        </w:trPr>
        <w:tc>
          <w:tcPr>
            <w:tcW w:w="1507" w:type="pct"/>
            <w:vMerge/>
          </w:tcPr>
          <w:p w14:paraId="125196B8" w14:textId="77777777" w:rsidR="005523B7" w:rsidRPr="008E1D9E" w:rsidRDefault="005523B7" w:rsidP="00C42279">
            <w:pPr>
              <w:rPr>
                <w:rFonts w:ascii="Times New Roman" w:hAnsi="Times New Roman"/>
                <w:b/>
                <w:color w:val="002060"/>
              </w:rPr>
            </w:pPr>
          </w:p>
        </w:tc>
        <w:tc>
          <w:tcPr>
            <w:tcW w:w="246" w:type="pct"/>
            <w:vMerge/>
          </w:tcPr>
          <w:p w14:paraId="5F0FCC09" w14:textId="77777777" w:rsidR="005523B7" w:rsidRPr="008E1D9E" w:rsidRDefault="005523B7" w:rsidP="00BC3FC8">
            <w:pPr>
              <w:rPr>
                <w:rFonts w:ascii="Times New Roman" w:hAnsi="Times New Roman"/>
                <w:b/>
                <w:color w:val="002060"/>
              </w:rPr>
            </w:pPr>
          </w:p>
        </w:tc>
        <w:tc>
          <w:tcPr>
            <w:tcW w:w="1571" w:type="pct"/>
            <w:vMerge/>
          </w:tcPr>
          <w:p w14:paraId="7C136223" w14:textId="77777777" w:rsidR="005523B7" w:rsidRPr="008E1D9E" w:rsidRDefault="005523B7" w:rsidP="00D82991">
            <w:pPr>
              <w:pStyle w:val="Heading1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152" w:type="pct"/>
            <w:vMerge/>
          </w:tcPr>
          <w:p w14:paraId="0EA8D600" w14:textId="77777777" w:rsidR="005523B7" w:rsidRPr="008E1D9E" w:rsidRDefault="005523B7" w:rsidP="00BC3FC8">
            <w:pPr>
              <w:rPr>
                <w:rFonts w:ascii="Times New Roman" w:hAnsi="Times New Roman"/>
                <w:b/>
                <w:color w:val="002060"/>
              </w:rPr>
            </w:pPr>
          </w:p>
        </w:tc>
        <w:tc>
          <w:tcPr>
            <w:tcW w:w="1524" w:type="pct"/>
          </w:tcPr>
          <w:p w14:paraId="7E266615" w14:textId="73E9DF37" w:rsidR="005523B7" w:rsidRPr="008E1D9E" w:rsidRDefault="00665356" w:rsidP="006F5DF6">
            <w:pPr>
              <w:pStyle w:val="Heading1"/>
              <w:rPr>
                <w:rFonts w:ascii="Times New Roman" w:hAnsi="Times New Roman" w:cs="Times New Roman"/>
                <w:color w:val="002060"/>
              </w:rPr>
            </w:pPr>
            <w:r w:rsidRPr="008E1D9E">
              <w:rPr>
                <w:rFonts w:ascii="Times New Roman" w:hAnsi="Times New Roman" w:cs="Times New Roman"/>
                <w:color w:val="002060"/>
              </w:rPr>
              <w:t>ball sponsor</w:t>
            </w:r>
          </w:p>
          <w:p w14:paraId="20630806" w14:textId="77777777" w:rsidR="00C947E3" w:rsidRPr="008E1D9E" w:rsidRDefault="000D1FA9" w:rsidP="00626455">
            <w:pPr>
              <w:pStyle w:val="NormalWeb"/>
              <w:numPr>
                <w:ilvl w:val="0"/>
                <w:numId w:val="10"/>
              </w:numPr>
              <w:shd w:val="clear" w:color="auto" w:fill="FFFFFF"/>
              <w:rPr>
                <w:b/>
                <w:color w:val="002060"/>
              </w:rPr>
            </w:pPr>
            <w:r w:rsidRPr="008E1D9E">
              <w:rPr>
                <w:b/>
                <w:color w:val="002060"/>
              </w:rPr>
              <w:t xml:space="preserve">Sponsor the match ball for £50. </w:t>
            </w:r>
            <w:r w:rsidR="007D4639" w:rsidRPr="008E1D9E">
              <w:rPr>
                <w:b/>
                <w:color w:val="002060"/>
              </w:rPr>
              <w:t>Individuals or</w:t>
            </w:r>
            <w:r w:rsidRPr="008E1D9E">
              <w:rPr>
                <w:b/>
                <w:color w:val="002060"/>
              </w:rPr>
              <w:t xml:space="preserve"> compan</w:t>
            </w:r>
            <w:r w:rsidR="007D4639" w:rsidRPr="008E1D9E">
              <w:rPr>
                <w:b/>
                <w:color w:val="002060"/>
              </w:rPr>
              <w:t>ies</w:t>
            </w:r>
            <w:r w:rsidRPr="008E1D9E">
              <w:rPr>
                <w:b/>
                <w:color w:val="002060"/>
              </w:rPr>
              <w:t xml:space="preserve"> will be advertised on our website </w:t>
            </w:r>
            <w:r w:rsidR="007D4639" w:rsidRPr="008E1D9E">
              <w:rPr>
                <w:b/>
                <w:color w:val="002060"/>
              </w:rPr>
              <w:t xml:space="preserve">and Facebook Page </w:t>
            </w:r>
            <w:r w:rsidRPr="008E1D9E">
              <w:rPr>
                <w:b/>
                <w:color w:val="002060"/>
              </w:rPr>
              <w:t xml:space="preserve">and will be advertised on </w:t>
            </w:r>
            <w:r w:rsidR="007D4639" w:rsidRPr="008E1D9E">
              <w:rPr>
                <w:b/>
                <w:color w:val="002060"/>
              </w:rPr>
              <w:t xml:space="preserve">match programmes (if issued) and Match Posters. </w:t>
            </w:r>
          </w:p>
          <w:p w14:paraId="496C8564" w14:textId="6C414E3A" w:rsidR="000D1FA9" w:rsidRPr="008E1D9E" w:rsidRDefault="007D4639" w:rsidP="00626455">
            <w:pPr>
              <w:pStyle w:val="NormalWeb"/>
              <w:numPr>
                <w:ilvl w:val="0"/>
                <w:numId w:val="10"/>
              </w:numPr>
              <w:shd w:val="clear" w:color="auto" w:fill="FFFFFF"/>
              <w:rPr>
                <w:b/>
                <w:color w:val="002060"/>
              </w:rPr>
            </w:pPr>
            <w:r w:rsidRPr="008E1D9E">
              <w:rPr>
                <w:b/>
                <w:color w:val="002060"/>
              </w:rPr>
              <w:t>One person</w:t>
            </w:r>
            <w:r w:rsidR="000D1FA9" w:rsidRPr="008E1D9E">
              <w:rPr>
                <w:b/>
                <w:color w:val="002060"/>
              </w:rPr>
              <w:t xml:space="preserve"> will also receive free entry to the match, a hospitality drink before the match and hospitality food and drinks at half-time.</w:t>
            </w:r>
            <w:r w:rsidR="006C157B" w:rsidRPr="008E1D9E">
              <w:rPr>
                <w:b/>
                <w:color w:val="002060"/>
              </w:rPr>
              <w:t xml:space="preserve"> Additional guests can also be arranged for a small fee.</w:t>
            </w:r>
          </w:p>
          <w:p w14:paraId="4C1AA79C" w14:textId="7A9F5E9B" w:rsidR="006C157B" w:rsidRPr="008E1D9E" w:rsidRDefault="006C157B" w:rsidP="00626455">
            <w:pPr>
              <w:pStyle w:val="NormalWeb"/>
              <w:numPr>
                <w:ilvl w:val="0"/>
                <w:numId w:val="10"/>
              </w:numPr>
              <w:shd w:val="clear" w:color="auto" w:fill="FFFFFF"/>
              <w:rPr>
                <w:b/>
                <w:color w:val="002060"/>
                <w:sz w:val="21"/>
                <w:szCs w:val="21"/>
              </w:rPr>
            </w:pPr>
            <w:r w:rsidRPr="008E1D9E">
              <w:rPr>
                <w:b/>
                <w:color w:val="002060"/>
              </w:rPr>
              <w:t xml:space="preserve">A photo of the sponsor with a player will also be </w:t>
            </w:r>
            <w:r w:rsidR="00A73336" w:rsidRPr="008E1D9E">
              <w:rPr>
                <w:b/>
                <w:color w:val="002060"/>
              </w:rPr>
              <w:t xml:space="preserve">taken </w:t>
            </w:r>
            <w:r w:rsidRPr="008E1D9E">
              <w:rPr>
                <w:b/>
                <w:color w:val="002060"/>
              </w:rPr>
              <w:t xml:space="preserve">for the webpage. </w:t>
            </w:r>
          </w:p>
          <w:p w14:paraId="17CD6E36" w14:textId="77777777" w:rsidR="00C947E3" w:rsidRPr="008E1D9E" w:rsidRDefault="000D1FA9" w:rsidP="00626455">
            <w:pPr>
              <w:pStyle w:val="NormalWeb"/>
              <w:numPr>
                <w:ilvl w:val="0"/>
                <w:numId w:val="10"/>
              </w:numPr>
              <w:shd w:val="clear" w:color="auto" w:fill="FFFFFF"/>
              <w:spacing w:after="0" w:afterAutospacing="0"/>
              <w:rPr>
                <w:b/>
                <w:color w:val="002060"/>
              </w:rPr>
            </w:pPr>
            <w:r w:rsidRPr="008E1D9E">
              <w:rPr>
                <w:b/>
                <w:color w:val="002060"/>
              </w:rPr>
              <w:t>Contact any of the Committee or use the 'Contact U</w:t>
            </w:r>
            <w:r w:rsidR="006C157B" w:rsidRPr="008E1D9E">
              <w:rPr>
                <w:b/>
                <w:color w:val="002060"/>
              </w:rPr>
              <w:t>S</w:t>
            </w:r>
            <w:r w:rsidRPr="008E1D9E">
              <w:rPr>
                <w:b/>
                <w:color w:val="002060"/>
              </w:rPr>
              <w:t xml:space="preserve">' link </w:t>
            </w:r>
            <w:r w:rsidR="006C157B" w:rsidRPr="008E1D9E">
              <w:rPr>
                <w:b/>
                <w:color w:val="002060"/>
              </w:rPr>
              <w:t>above for more details.</w:t>
            </w:r>
          </w:p>
          <w:p w14:paraId="64379B03" w14:textId="77777777" w:rsidR="00C947E3" w:rsidRPr="008E1D9E" w:rsidRDefault="00C947E3" w:rsidP="006F5DF6">
            <w:pPr>
              <w:pStyle w:val="Heading2"/>
              <w:rPr>
                <w:rFonts w:ascii="Times New Roman" w:hAnsi="Times New Roman" w:cs="Times New Roman"/>
                <w:color w:val="002060"/>
              </w:rPr>
            </w:pPr>
          </w:p>
          <w:p w14:paraId="1FD8E3E8" w14:textId="5E0E4345" w:rsidR="005523B7" w:rsidRPr="008E1D9E" w:rsidRDefault="008B0096" w:rsidP="006F5DF6">
            <w:pPr>
              <w:pStyle w:val="Heading2"/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8E1D9E">
              <w:rPr>
                <w:rFonts w:ascii="Times New Roman" w:hAnsi="Times New Roman" w:cs="Times New Roman"/>
                <w:color w:val="002060"/>
              </w:rPr>
              <w:t xml:space="preserve">  </w:t>
            </w:r>
            <w:r w:rsidR="00C947E3" w:rsidRPr="008E1D9E">
              <w:rPr>
                <w:rFonts w:ascii="Times New Roman" w:hAnsi="Times New Roman" w:cs="Times New Roman"/>
                <w:color w:val="002060"/>
              </w:rPr>
              <w:t xml:space="preserve">           </w:t>
            </w:r>
            <w:r w:rsidR="00C947E3" w:rsidRPr="008E1D9E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£50.00</w:t>
            </w:r>
          </w:p>
          <w:p w14:paraId="6F5DE4ED" w14:textId="4AB22900" w:rsidR="00BD2327" w:rsidRPr="008E1D9E" w:rsidRDefault="00BD2327" w:rsidP="005523B7">
            <w:pPr>
              <w:rPr>
                <w:rFonts w:ascii="Times New Roman" w:hAnsi="Times New Roman"/>
                <w:b/>
                <w:color w:val="002060"/>
              </w:rPr>
            </w:pPr>
          </w:p>
          <w:p w14:paraId="1BD6340C" w14:textId="77777777" w:rsidR="005523B7" w:rsidRPr="008E1D9E" w:rsidRDefault="005523B7" w:rsidP="005523B7">
            <w:pPr>
              <w:rPr>
                <w:rFonts w:ascii="Times New Roman" w:hAnsi="Times New Roman"/>
                <w:b/>
                <w:color w:val="002060"/>
              </w:rPr>
            </w:pPr>
          </w:p>
          <w:p w14:paraId="03E4E624" w14:textId="77777777" w:rsidR="00BD2327" w:rsidRPr="008E1D9E" w:rsidRDefault="00BD2327" w:rsidP="005523B7">
            <w:pPr>
              <w:rPr>
                <w:rFonts w:ascii="Times New Roman" w:hAnsi="Times New Roman"/>
                <w:b/>
                <w:color w:val="002060"/>
              </w:rPr>
            </w:pPr>
          </w:p>
          <w:p w14:paraId="4455E395" w14:textId="77777777" w:rsidR="00BD2327" w:rsidRPr="008E1D9E" w:rsidRDefault="00BD2327" w:rsidP="005523B7">
            <w:pPr>
              <w:rPr>
                <w:rFonts w:ascii="Times New Roman" w:hAnsi="Times New Roman"/>
                <w:b/>
                <w:color w:val="002060"/>
              </w:rPr>
            </w:pPr>
          </w:p>
          <w:p w14:paraId="19E4AFD7" w14:textId="77777777" w:rsidR="00BD2327" w:rsidRPr="008E1D9E" w:rsidRDefault="00BD2327" w:rsidP="005523B7">
            <w:pPr>
              <w:rPr>
                <w:rFonts w:ascii="Times New Roman" w:hAnsi="Times New Roman"/>
                <w:b/>
                <w:color w:val="002060"/>
              </w:rPr>
            </w:pPr>
          </w:p>
          <w:p w14:paraId="63B48228" w14:textId="713B5E17" w:rsidR="00BD2327" w:rsidRPr="008E1D9E" w:rsidRDefault="00BD2327" w:rsidP="00745C42">
            <w:pPr>
              <w:ind w:left="-9888"/>
              <w:jc w:val="both"/>
              <w:rPr>
                <w:rFonts w:ascii="Times New Roman" w:hAnsi="Times New Roman"/>
                <w:b/>
                <w:color w:val="002060"/>
              </w:rPr>
            </w:pPr>
          </w:p>
          <w:p w14:paraId="0D959125" w14:textId="3DEDE46D" w:rsidR="00745C42" w:rsidRPr="008E1D9E" w:rsidRDefault="00745C42" w:rsidP="00745C42">
            <w:pPr>
              <w:jc w:val="both"/>
              <w:rPr>
                <w:rFonts w:ascii="Times New Roman" w:hAnsi="Times New Roman"/>
                <w:b/>
                <w:color w:val="002060"/>
              </w:rPr>
            </w:pPr>
          </w:p>
          <w:p w14:paraId="6A60F4F9" w14:textId="24A2EA52" w:rsidR="00745C42" w:rsidRPr="008E1D9E" w:rsidRDefault="00745C42" w:rsidP="00745C42">
            <w:pPr>
              <w:jc w:val="both"/>
              <w:rPr>
                <w:rFonts w:ascii="Times New Roman" w:hAnsi="Times New Roman"/>
                <w:b/>
                <w:color w:val="002060"/>
              </w:rPr>
            </w:pPr>
          </w:p>
          <w:p w14:paraId="1E44A64A" w14:textId="27DDC57A" w:rsidR="00BD2327" w:rsidRPr="008E1D9E" w:rsidRDefault="00BD2327" w:rsidP="007D6BBA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14:paraId="48F85E88" w14:textId="77777777" w:rsidR="00BD2327" w:rsidRPr="008E1D9E" w:rsidRDefault="00BD2327" w:rsidP="005523B7">
            <w:pPr>
              <w:rPr>
                <w:rFonts w:ascii="Times New Roman" w:hAnsi="Times New Roman"/>
                <w:b/>
                <w:color w:val="002060"/>
              </w:rPr>
            </w:pPr>
          </w:p>
          <w:p w14:paraId="2ECB65A3" w14:textId="77777777" w:rsidR="00BD2327" w:rsidRPr="008E1D9E" w:rsidRDefault="00BD2327" w:rsidP="005523B7">
            <w:pPr>
              <w:rPr>
                <w:rFonts w:ascii="Times New Roman" w:hAnsi="Times New Roman"/>
                <w:b/>
                <w:color w:val="002060"/>
              </w:rPr>
            </w:pPr>
          </w:p>
          <w:p w14:paraId="42A0802C" w14:textId="77777777" w:rsidR="00BD2327" w:rsidRPr="008E1D9E" w:rsidRDefault="00BD2327" w:rsidP="005523B7">
            <w:pPr>
              <w:rPr>
                <w:rFonts w:ascii="Times New Roman" w:hAnsi="Times New Roman"/>
                <w:b/>
                <w:color w:val="002060"/>
              </w:rPr>
            </w:pPr>
          </w:p>
          <w:p w14:paraId="2D7B1C19" w14:textId="77777777" w:rsidR="00BD2327" w:rsidRPr="008E1D9E" w:rsidRDefault="00BD2327" w:rsidP="005523B7">
            <w:pPr>
              <w:rPr>
                <w:rFonts w:ascii="Times New Roman" w:hAnsi="Times New Roman"/>
                <w:b/>
                <w:color w:val="002060"/>
              </w:rPr>
            </w:pPr>
          </w:p>
          <w:p w14:paraId="5F485B04" w14:textId="044021C1" w:rsidR="00BD2327" w:rsidRPr="008E1D9E" w:rsidRDefault="00014318" w:rsidP="005523B7">
            <w:pPr>
              <w:rPr>
                <w:rFonts w:ascii="Times New Roman" w:hAnsi="Times New Roman"/>
                <w:b/>
                <w:color w:val="002060"/>
              </w:rPr>
            </w:pPr>
            <w:r w:rsidRPr="008E1D9E">
              <w:rPr>
                <w:rFonts w:ascii="Times New Roman" w:hAnsi="Times New Roman"/>
                <w:b/>
                <w:color w:val="002060"/>
              </w:rPr>
              <w:t xml:space="preserve">            </w:t>
            </w:r>
            <w:r w:rsidRPr="008E1D9E">
              <w:rPr>
                <w:rFonts w:ascii="Times New Roman" w:hAnsi="Times New Roman"/>
                <w:b/>
                <w:noProof/>
                <w:color w:val="002060"/>
              </w:rPr>
              <w:drawing>
                <wp:inline distT="0" distB="0" distL="0" distR="0" wp14:anchorId="57EA8388" wp14:editId="3601F5D1">
                  <wp:extent cx="1343025" cy="15811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3BD06" w14:textId="77777777" w:rsidR="00BD2327" w:rsidRPr="008E1D9E" w:rsidRDefault="00BD2327" w:rsidP="005523B7">
            <w:pPr>
              <w:rPr>
                <w:rFonts w:ascii="Times New Roman" w:hAnsi="Times New Roman"/>
                <w:b/>
                <w:color w:val="002060"/>
              </w:rPr>
            </w:pPr>
          </w:p>
          <w:p w14:paraId="5EABFCFE" w14:textId="75D8892F" w:rsidR="00BD2327" w:rsidRPr="008E1D9E" w:rsidRDefault="00BD2327" w:rsidP="005523B7">
            <w:pPr>
              <w:rPr>
                <w:rFonts w:ascii="Times New Roman" w:hAnsi="Times New Roman"/>
                <w:b/>
                <w:color w:val="002060"/>
              </w:rPr>
            </w:pPr>
          </w:p>
        </w:tc>
      </w:tr>
    </w:tbl>
    <w:p w14:paraId="5F18D46B" w14:textId="0F0BA8DB" w:rsidR="006F51BE" w:rsidRPr="008E1D9E" w:rsidRDefault="006F51BE" w:rsidP="0083691C">
      <w:pPr>
        <w:rPr>
          <w:rFonts w:ascii="Times New Roman" w:hAnsi="Times New Roman"/>
          <w:b/>
          <w:color w:val="002060"/>
        </w:rPr>
      </w:pPr>
    </w:p>
    <w:p w14:paraId="4D59A41D" w14:textId="02F9BC1D" w:rsidR="00622247" w:rsidRPr="008E1D9E" w:rsidRDefault="00622247" w:rsidP="0083691C">
      <w:pPr>
        <w:rPr>
          <w:rFonts w:ascii="Times New Roman" w:hAnsi="Times New Roman"/>
          <w:b/>
          <w:color w:val="002060"/>
        </w:rPr>
      </w:pPr>
    </w:p>
    <w:p w14:paraId="41B25444" w14:textId="7157833A" w:rsidR="00622247" w:rsidRPr="008E1D9E" w:rsidRDefault="00622247" w:rsidP="0083691C">
      <w:pPr>
        <w:rPr>
          <w:rFonts w:ascii="Times New Roman" w:hAnsi="Times New Roman"/>
          <w:b/>
          <w:color w:val="002060"/>
        </w:rPr>
      </w:pPr>
    </w:p>
    <w:p w14:paraId="40BF9C2F" w14:textId="550279F3" w:rsidR="00994D44" w:rsidRPr="008E1D9E" w:rsidRDefault="00994D44" w:rsidP="0083691C">
      <w:pPr>
        <w:rPr>
          <w:rFonts w:ascii="Times New Roman" w:hAnsi="Times New Roman"/>
          <w:b/>
          <w:color w:val="002060"/>
          <w:sz w:val="48"/>
          <w:szCs w:val="48"/>
        </w:rPr>
      </w:pPr>
      <w:r w:rsidRPr="008E1D9E">
        <w:rPr>
          <w:rStyle w:val="Strong"/>
          <w:rFonts w:ascii="Times New Roman" w:hAnsi="Times New Roman"/>
          <w:bCs w:val="0"/>
          <w:color w:val="002060"/>
          <w:sz w:val="48"/>
          <w:szCs w:val="48"/>
        </w:rPr>
        <w:lastRenderedPageBreak/>
        <w:t>PLAYER AND COACH SPONSORSHIP</w:t>
      </w:r>
    </w:p>
    <w:p w14:paraId="17B69D79" w14:textId="77777777" w:rsidR="00994D44" w:rsidRPr="008E1D9E" w:rsidRDefault="00994D44" w:rsidP="0083691C">
      <w:pPr>
        <w:rPr>
          <w:rFonts w:ascii="Times New Roman" w:hAnsi="Times New Roman"/>
          <w:b/>
          <w:color w:val="002060"/>
        </w:rPr>
      </w:pPr>
    </w:p>
    <w:p w14:paraId="06EDEA08" w14:textId="4F1FE3DC" w:rsidR="00622247" w:rsidRPr="008E1D9E" w:rsidRDefault="00622247" w:rsidP="0083691C">
      <w:pPr>
        <w:rPr>
          <w:rFonts w:ascii="Times New Roman" w:hAnsi="Times New Roman"/>
          <w:b/>
          <w:color w:val="002060"/>
          <w:sz w:val="24"/>
          <w:szCs w:val="24"/>
        </w:rPr>
      </w:pPr>
      <w:r w:rsidRPr="008E1D9E">
        <w:rPr>
          <w:rFonts w:ascii="Times New Roman" w:hAnsi="Times New Roman"/>
          <w:b/>
          <w:color w:val="002060"/>
          <w:sz w:val="24"/>
          <w:szCs w:val="24"/>
        </w:rPr>
        <w:t>Player sponsorship costs £50 per season for Home kit and £</w:t>
      </w:r>
      <w:r w:rsidR="007D2838">
        <w:rPr>
          <w:rFonts w:ascii="Times New Roman" w:hAnsi="Times New Roman"/>
          <w:b/>
          <w:color w:val="002060"/>
          <w:sz w:val="24"/>
          <w:szCs w:val="24"/>
        </w:rPr>
        <w:t>3</w:t>
      </w:r>
      <w:r w:rsidRPr="008E1D9E">
        <w:rPr>
          <w:rFonts w:ascii="Times New Roman" w:hAnsi="Times New Roman"/>
          <w:b/>
          <w:color w:val="002060"/>
          <w:sz w:val="24"/>
          <w:szCs w:val="24"/>
        </w:rPr>
        <w:t xml:space="preserve">0 per season for Away kit, and </w:t>
      </w:r>
    </w:p>
    <w:p w14:paraId="0441FDF7" w14:textId="17394C8B" w:rsidR="00994D44" w:rsidRPr="008E1D9E" w:rsidRDefault="00622247" w:rsidP="0083691C">
      <w:pPr>
        <w:rPr>
          <w:rFonts w:ascii="Times New Roman" w:hAnsi="Times New Roman"/>
          <w:b/>
          <w:color w:val="002060"/>
          <w:sz w:val="24"/>
          <w:szCs w:val="24"/>
        </w:rPr>
      </w:pPr>
      <w:r w:rsidRPr="008E1D9E">
        <w:rPr>
          <w:rFonts w:ascii="Times New Roman" w:hAnsi="Times New Roman"/>
          <w:b/>
          <w:color w:val="002060"/>
          <w:sz w:val="24"/>
          <w:szCs w:val="24"/>
        </w:rPr>
        <w:t>is open to any business or individual. This sum does not cover, but contributes to the cost of training kit,</w:t>
      </w:r>
    </w:p>
    <w:p w14:paraId="455246B3" w14:textId="72B89052" w:rsidR="00622247" w:rsidRPr="008E1D9E" w:rsidRDefault="00622247" w:rsidP="0083691C">
      <w:pPr>
        <w:rPr>
          <w:rFonts w:ascii="Times New Roman" w:hAnsi="Times New Roman"/>
          <w:b/>
          <w:color w:val="002060"/>
          <w:sz w:val="24"/>
          <w:szCs w:val="24"/>
        </w:rPr>
      </w:pPr>
      <w:r w:rsidRPr="008E1D9E">
        <w:rPr>
          <w:rFonts w:ascii="Times New Roman" w:hAnsi="Times New Roman"/>
          <w:b/>
          <w:color w:val="002060"/>
          <w:sz w:val="24"/>
          <w:szCs w:val="24"/>
        </w:rPr>
        <w:t xml:space="preserve"> treatment of injuries, general expenses etc.</w:t>
      </w:r>
    </w:p>
    <w:p w14:paraId="2D857E58" w14:textId="373F358C" w:rsidR="00994D44" w:rsidRPr="008E1D9E" w:rsidRDefault="00994D44" w:rsidP="0083691C">
      <w:pPr>
        <w:rPr>
          <w:rFonts w:ascii="Times New Roman" w:hAnsi="Times New Roman"/>
          <w:b/>
          <w:color w:val="002060"/>
          <w:sz w:val="24"/>
          <w:szCs w:val="24"/>
        </w:rPr>
      </w:pPr>
      <w:r w:rsidRPr="008E1D9E">
        <w:rPr>
          <w:rFonts w:ascii="Times New Roman" w:hAnsi="Times New Roman"/>
          <w:b/>
          <w:color w:val="002060"/>
          <w:sz w:val="24"/>
          <w:szCs w:val="24"/>
        </w:rPr>
        <w:t>Player sponsors will receive:</w:t>
      </w:r>
    </w:p>
    <w:p w14:paraId="0C440A19" w14:textId="29440BF1" w:rsidR="00DB537A" w:rsidRPr="008E1D9E" w:rsidRDefault="00994D44" w:rsidP="00994D44">
      <w:pPr>
        <w:spacing w:after="0"/>
        <w:rPr>
          <w:rFonts w:ascii="Times New Roman" w:eastAsia="Times New Roman" w:hAnsi="Times New Roman"/>
          <w:b/>
          <w:color w:val="002060"/>
          <w:sz w:val="24"/>
          <w:szCs w:val="24"/>
          <w:lang w:val="en-GB" w:eastAsia="en-GB"/>
        </w:rPr>
      </w:pPr>
      <w:r w:rsidRPr="008E1D9E">
        <w:rPr>
          <w:rFonts w:ascii="Times New Roman" w:eastAsia="Times New Roman" w:hAnsi="Times New Roman"/>
          <w:b/>
          <w:color w:val="002060"/>
          <w:sz w:val="24"/>
          <w:szCs w:val="24"/>
          <w:lang w:val="en-GB" w:eastAsia="en-GB"/>
        </w:rPr>
        <w:t>  acknowledgement in the match programme, Facebook Page/Group and website (web link where applicable) for the full season.</w:t>
      </w:r>
    </w:p>
    <w:p w14:paraId="164A56AD" w14:textId="779FFE4B" w:rsidR="00994D44" w:rsidRPr="008E1D9E" w:rsidRDefault="00994D44" w:rsidP="00994D44">
      <w:pPr>
        <w:rPr>
          <w:rFonts w:ascii="Times New Roman" w:hAnsi="Times New Roman"/>
          <w:b/>
          <w:color w:val="002060"/>
        </w:rPr>
      </w:pPr>
      <w:r w:rsidRPr="008E1D9E">
        <w:rPr>
          <w:rFonts w:ascii="Times New Roman" w:eastAsia="Times New Roman" w:hAnsi="Times New Roman"/>
          <w:b/>
          <w:color w:val="002060"/>
          <w:sz w:val="24"/>
          <w:szCs w:val="24"/>
          <w:lang w:val="en-GB" w:eastAsia="en-GB"/>
        </w:rPr>
        <w:t>  multiple sponsorships can be supplied at reduced rates</w:t>
      </w:r>
      <w:r w:rsidR="00F53CDC">
        <w:rPr>
          <w:rFonts w:ascii="Times New Roman" w:eastAsia="Times New Roman" w:hAnsi="Times New Roman"/>
          <w:b/>
          <w:color w:val="002060"/>
          <w:sz w:val="24"/>
          <w:szCs w:val="24"/>
          <w:lang w:val="en-GB" w:eastAsia="en-GB"/>
        </w:rPr>
        <w:t xml:space="preserve">, e.g., joint home and away £65 </w:t>
      </w:r>
    </w:p>
    <w:p w14:paraId="0FACDF4C" w14:textId="1554C7F6" w:rsidR="00E12B67" w:rsidRPr="008E1D9E" w:rsidRDefault="00FE21C3" w:rsidP="00E12B67">
      <w:pPr>
        <w:rPr>
          <w:rFonts w:ascii="Times New Roman" w:hAnsi="Times New Roman"/>
          <w:b/>
          <w:color w:val="002060"/>
          <w:sz w:val="48"/>
          <w:szCs w:val="48"/>
        </w:rPr>
      </w:pPr>
      <w:r w:rsidRPr="008E1D9E">
        <w:rPr>
          <w:rFonts w:ascii="Times New Roman" w:hAnsi="Times New Roman"/>
          <w:b/>
          <w:color w:val="002060"/>
        </w:rPr>
        <w:t xml:space="preserve">                                                                                                        </w:t>
      </w:r>
      <w:r w:rsidR="00E40D15" w:rsidRPr="008E1D9E">
        <w:rPr>
          <w:rFonts w:ascii="Times New Roman" w:hAnsi="Times New Roman"/>
          <w:b/>
          <w:color w:val="002060"/>
        </w:rPr>
        <w:t xml:space="preserve"> </w:t>
      </w:r>
      <w:r w:rsidRPr="008E1D9E">
        <w:rPr>
          <w:rFonts w:ascii="Times New Roman" w:hAnsi="Times New Roman"/>
          <w:b/>
          <w:color w:val="002060"/>
          <w:sz w:val="48"/>
          <w:szCs w:val="48"/>
        </w:rPr>
        <w:t xml:space="preserve">PITCH SIDE ADVERTISING                                     </w:t>
      </w:r>
      <w:r w:rsidR="00E12B67" w:rsidRPr="008E1D9E">
        <w:rPr>
          <w:rFonts w:ascii="Times New Roman" w:hAnsi="Times New Roman"/>
          <w:b/>
          <w:color w:val="002060"/>
          <w:sz w:val="48"/>
          <w:szCs w:val="48"/>
        </w:rPr>
        <w:t xml:space="preserve"> </w:t>
      </w:r>
    </w:p>
    <w:p w14:paraId="39D2CBC0" w14:textId="3DDA6641" w:rsidR="00D90B03" w:rsidRDefault="00B5610C" w:rsidP="00B5610C">
      <w:pPr>
        <w:spacing w:after="0"/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</w:pPr>
      <w:r w:rsidRPr="008E1D9E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 </w:t>
      </w:r>
      <w:r w:rsidR="00D90B03">
        <w:rPr>
          <w:noProof/>
        </w:rPr>
        <w:t xml:space="preserve">                                                                                                            </w:t>
      </w:r>
      <w:r w:rsidR="00A620CE" w:rsidRPr="00A620CE">
        <w:rPr>
          <w:noProof/>
        </w:rPr>
        <w:drawing>
          <wp:inline distT="0" distB="0" distL="0" distR="0" wp14:anchorId="0B511462" wp14:editId="0D059B63">
            <wp:extent cx="3057525" cy="1752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62" cy="17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D9E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                                                                               </w:t>
      </w:r>
    </w:p>
    <w:p w14:paraId="5D4B3676" w14:textId="5DDCC52F" w:rsidR="00B5610C" w:rsidRPr="00B5610C" w:rsidRDefault="00D90B03" w:rsidP="00B5610C">
      <w:pPr>
        <w:spacing w:after="0"/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</w:pPr>
      <w:r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                                                                                   </w:t>
      </w:r>
      <w:r w:rsidR="00B5610C" w:rsidRPr="008E1D9E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</w:t>
      </w:r>
      <w:r w:rsidR="00B5610C" w:rsidRPr="00B5610C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>  Displayed at every home game during full season</w:t>
      </w:r>
    </w:p>
    <w:p w14:paraId="29753ED6" w14:textId="270729EA" w:rsidR="00B5610C" w:rsidRPr="00B5610C" w:rsidRDefault="00B5610C" w:rsidP="00B5610C">
      <w:pPr>
        <w:spacing w:after="0"/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</w:pPr>
      <w:r w:rsidRPr="008E1D9E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                                                                                    </w:t>
      </w:r>
      <w:r w:rsidRPr="00B5610C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>  The initial production cost is £90 (8’ x 2’ Plastic Banner); businesses may supply their own</w:t>
      </w:r>
      <w:r w:rsidR="002A2341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</w:t>
      </w:r>
      <w:r w:rsidRPr="00B5610C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</w:t>
      </w:r>
      <w:r w:rsidR="00EB6B9A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</w:t>
      </w:r>
      <w:r w:rsidRPr="00B5610C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>.</w:t>
      </w:r>
      <w:r w:rsidR="00EB6B9A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    </w:t>
      </w:r>
      <w:r w:rsidR="002A2341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                                                                                  banner.</w:t>
      </w:r>
      <w:r w:rsidR="00EB6B9A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                                                                    </w:t>
      </w:r>
      <w:r w:rsidR="002A2341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</w:t>
      </w:r>
    </w:p>
    <w:p w14:paraId="11F855C9" w14:textId="3C95519C" w:rsidR="00B5610C" w:rsidRPr="00B5610C" w:rsidRDefault="00B5610C" w:rsidP="00B5610C">
      <w:pPr>
        <w:spacing w:after="0"/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</w:pPr>
      <w:r w:rsidRPr="008E1D9E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                                                                                    </w:t>
      </w:r>
      <w:r w:rsidRPr="00B5610C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  The annual maintenance charge and season display is </w:t>
      </w:r>
      <w:bookmarkStart w:id="0" w:name="_Hlk89278134"/>
      <w:r w:rsidRPr="00B5610C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>£50</w:t>
      </w:r>
      <w:bookmarkEnd w:id="0"/>
      <w:r w:rsidRPr="00B5610C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>.</w:t>
      </w:r>
    </w:p>
    <w:p w14:paraId="7EFFC2C7" w14:textId="19C67B2C" w:rsidR="00B5610C" w:rsidRPr="00B5610C" w:rsidRDefault="00B5610C" w:rsidP="00B5610C">
      <w:pPr>
        <w:spacing w:after="0"/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</w:pPr>
      <w:r w:rsidRPr="008E1D9E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                                                                                    </w:t>
      </w:r>
      <w:r w:rsidRPr="00B5610C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>  Acknowledgement in the match programme and website.</w:t>
      </w:r>
    </w:p>
    <w:p w14:paraId="34E0466D" w14:textId="16560D96" w:rsidR="00B5610C" w:rsidRPr="00B5610C" w:rsidRDefault="00B5610C" w:rsidP="00B5610C">
      <w:pPr>
        <w:spacing w:after="0"/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</w:pPr>
      <w:r w:rsidRPr="008E1D9E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                                                                                    </w:t>
      </w:r>
      <w:r w:rsidRPr="00B5610C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>  The estimated life expectancy of a banner is five years.</w:t>
      </w:r>
    </w:p>
    <w:p w14:paraId="1BC247D1" w14:textId="77777777" w:rsidR="00352199" w:rsidRPr="008E1D9E" w:rsidRDefault="00B5610C" w:rsidP="00B5610C">
      <w:pPr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</w:pPr>
      <w:r w:rsidRPr="008E1D9E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</w:t>
      </w:r>
      <w:r w:rsidR="00352199" w:rsidRPr="008E1D9E">
        <w:rPr>
          <w:rFonts w:ascii="Times New Roman" w:eastAsia="Times New Roman" w:hAnsi="Times New Roman"/>
          <w:b/>
          <w:bCs/>
          <w:color w:val="002060"/>
          <w:sz w:val="24"/>
          <w:szCs w:val="24"/>
          <w:lang w:val="en-GB" w:eastAsia="en-GB"/>
        </w:rPr>
        <w:t xml:space="preserve">                                                                                          </w:t>
      </w:r>
    </w:p>
    <w:p w14:paraId="08ED6245" w14:textId="6CA0FEAE" w:rsidR="00236FD3" w:rsidRPr="008E1D9E" w:rsidRDefault="00352199" w:rsidP="00B5610C">
      <w:pPr>
        <w:rPr>
          <w:rFonts w:ascii="Times New Roman" w:eastAsia="Times New Roman" w:hAnsi="Symbol"/>
          <w:b/>
          <w:bCs/>
          <w:color w:val="002060"/>
          <w:sz w:val="48"/>
          <w:szCs w:val="48"/>
          <w:lang w:val="en-GB" w:eastAsia="en-GB"/>
        </w:rPr>
      </w:pPr>
      <w:r w:rsidRPr="008E1D9E">
        <w:rPr>
          <w:rFonts w:ascii="Times New Roman" w:eastAsia="Times New Roman" w:hAnsi="Symbol"/>
          <w:color w:val="002060"/>
          <w:sz w:val="48"/>
          <w:szCs w:val="48"/>
          <w:lang w:val="en-GB" w:eastAsia="en-GB"/>
        </w:rPr>
        <w:t xml:space="preserve">                                           </w:t>
      </w:r>
      <w:r w:rsidR="00D17EEC" w:rsidRPr="008E1D9E">
        <w:rPr>
          <w:rFonts w:ascii="Times New Roman" w:eastAsia="Times New Roman" w:hAnsi="Symbol"/>
          <w:b/>
          <w:bCs/>
          <w:color w:val="002060"/>
          <w:sz w:val="48"/>
          <w:szCs w:val="48"/>
          <w:lang w:val="en-GB" w:eastAsia="en-GB"/>
        </w:rPr>
        <w:t>WEBSITE</w:t>
      </w:r>
      <w:r w:rsidRPr="008E1D9E">
        <w:rPr>
          <w:rFonts w:ascii="Times New Roman" w:eastAsia="Times New Roman" w:hAnsi="Symbol"/>
          <w:b/>
          <w:bCs/>
          <w:color w:val="002060"/>
          <w:sz w:val="48"/>
          <w:szCs w:val="48"/>
          <w:lang w:val="en-GB" w:eastAsia="en-GB"/>
        </w:rPr>
        <w:t xml:space="preserve"> AND </w:t>
      </w:r>
      <w:r w:rsidR="00D17EEC" w:rsidRPr="008E1D9E">
        <w:rPr>
          <w:rFonts w:ascii="Times New Roman" w:eastAsia="Times New Roman" w:hAnsi="Symbol"/>
          <w:b/>
          <w:bCs/>
          <w:color w:val="002060"/>
          <w:sz w:val="48"/>
          <w:szCs w:val="48"/>
          <w:lang w:val="en-GB" w:eastAsia="en-GB"/>
        </w:rPr>
        <w:t>FACEBOOK ADVERTISING</w:t>
      </w:r>
    </w:p>
    <w:p w14:paraId="3E6072D6" w14:textId="44D9B303" w:rsidR="00275329" w:rsidRPr="007D2838" w:rsidRDefault="00E40D15" w:rsidP="008E1D9E">
      <w:pPr>
        <w:pStyle w:val="ListParagraph"/>
        <w:numPr>
          <w:ilvl w:val="0"/>
          <w:numId w:val="13"/>
        </w:numPr>
        <w:rPr>
          <w:rFonts w:ascii="Times New Roman" w:eastAsia="Times New Roman" w:hAnsi="Times New Roman"/>
          <w:b/>
          <w:bCs/>
          <w:color w:val="FFFFFF" w:themeColor="background1"/>
          <w:sz w:val="24"/>
          <w:szCs w:val="24"/>
          <w:lang w:val="en-GB" w:eastAsia="en-GB"/>
        </w:rPr>
      </w:pPr>
      <w:r w:rsidRPr="007D2838">
        <w:rPr>
          <w:rFonts w:ascii="Times New Roman" w:eastAsia="Times New Roman" w:hAnsi="Times New Roman"/>
          <w:b/>
          <w:bCs/>
          <w:color w:val="FFFFFF" w:themeColor="background1"/>
          <w:sz w:val="24"/>
          <w:szCs w:val="24"/>
          <w:lang w:val="en-GB" w:eastAsia="en-GB"/>
        </w:rPr>
        <w:t xml:space="preserve">Based on the size of the advert a cost ranging from </w:t>
      </w:r>
      <w:r w:rsidR="00D17EEC" w:rsidRPr="007D2838">
        <w:rPr>
          <w:rFonts w:ascii="Times New Roman" w:eastAsia="Times New Roman" w:hAnsi="Times New Roman"/>
          <w:b/>
          <w:bCs/>
          <w:color w:val="FFFFFF" w:themeColor="background1"/>
          <w:sz w:val="24"/>
          <w:szCs w:val="24"/>
          <w:lang w:val="en-GB" w:eastAsia="en-GB"/>
        </w:rPr>
        <w:t xml:space="preserve">£50-£90 to include a full season </w:t>
      </w:r>
      <w:r w:rsidR="008E1D9E" w:rsidRPr="007D2838">
        <w:rPr>
          <w:rFonts w:ascii="Times New Roman" w:eastAsia="Times New Roman" w:hAnsi="Times New Roman"/>
          <w:b/>
          <w:bCs/>
          <w:color w:val="FFFFFF" w:themeColor="background1"/>
          <w:sz w:val="24"/>
          <w:szCs w:val="24"/>
          <w:lang w:val="en-GB" w:eastAsia="en-GB"/>
        </w:rPr>
        <w:t xml:space="preserve">    </w:t>
      </w:r>
      <w:r w:rsidR="00D17EEC" w:rsidRPr="007D2838">
        <w:rPr>
          <w:rFonts w:ascii="Times New Roman" w:eastAsia="Times New Roman" w:hAnsi="Times New Roman"/>
          <w:b/>
          <w:bCs/>
          <w:color w:val="FFFFFF" w:themeColor="background1"/>
          <w:sz w:val="24"/>
          <w:szCs w:val="24"/>
          <w:lang w:val="en-GB" w:eastAsia="en-GB"/>
        </w:rPr>
        <w:t xml:space="preserve">advertising </w:t>
      </w:r>
      <w:r w:rsidR="00275329" w:rsidRPr="007D2838">
        <w:rPr>
          <w:rFonts w:ascii="Times New Roman" w:eastAsia="Times New Roman" w:hAnsi="Times New Roman"/>
          <w:b/>
          <w:bCs/>
          <w:color w:val="FFFFFF" w:themeColor="background1"/>
          <w:sz w:val="24"/>
          <w:szCs w:val="24"/>
          <w:lang w:val="en-GB" w:eastAsia="en-GB"/>
        </w:rPr>
        <w:t>on the website and Facebook, plus programmes when issued</w:t>
      </w:r>
    </w:p>
    <w:sectPr w:rsidR="00275329" w:rsidRPr="007D2838" w:rsidSect="005523B7">
      <w:headerReference w:type="default" r:id="rId14"/>
      <w:headerReference w:type="first" r:id="rId15"/>
      <w:type w:val="continuous"/>
      <w:pgSz w:w="15840" w:h="12240" w:orient="landscape" w:code="1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D99C1" w14:textId="77777777" w:rsidR="00BC4149" w:rsidRDefault="00BC4149" w:rsidP="00180323">
      <w:pPr>
        <w:spacing w:after="0"/>
      </w:pPr>
      <w:r>
        <w:separator/>
      </w:r>
    </w:p>
  </w:endnote>
  <w:endnote w:type="continuationSeparator" w:id="0">
    <w:p w14:paraId="41B439BA" w14:textId="77777777" w:rsidR="00BC4149" w:rsidRDefault="00BC4149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3EDDA" w14:textId="77777777" w:rsidR="00BC4149" w:rsidRDefault="00BC4149" w:rsidP="00180323">
      <w:pPr>
        <w:spacing w:after="0"/>
      </w:pPr>
      <w:r>
        <w:separator/>
      </w:r>
    </w:p>
  </w:footnote>
  <w:footnote w:type="continuationSeparator" w:id="0">
    <w:p w14:paraId="35807B29" w14:textId="77777777" w:rsidR="00BC4149" w:rsidRDefault="00BC4149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675AB" w14:textId="77777777" w:rsidR="00610967" w:rsidRDefault="0015421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86B1FF1" wp14:editId="50B53C4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79028" cy="7756978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79028" cy="7756978"/>
                        <a:chOff x="0" y="0"/>
                        <a:chExt cx="10079028" cy="7756978"/>
                      </a:xfrm>
                    </wpg:grpSpPr>
                    <wps:wsp>
                      <wps:cNvPr id="12" name="AutoShape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79028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238875" y="0"/>
                          <a:ext cx="3836903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6" descr="Feet kiccking a soccer ball"/>
                      <wps:cNvSpPr>
                        <a:spLocks/>
                      </wps:cNvSpPr>
                      <wps:spPr bwMode="auto">
                        <a:xfrm>
                          <a:off x="6819900" y="0"/>
                          <a:ext cx="3256277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7"/>
                      <wps:cNvSpPr>
                        <a:spLocks/>
                      </wps:cNvSpPr>
                      <wps:spPr bwMode="auto">
                        <a:xfrm>
                          <a:off x="2943225" y="5343525"/>
                          <a:ext cx="2578615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8"/>
                      <wps:cNvSpPr>
                        <a:spLocks/>
                      </wps:cNvSpPr>
                      <wps:spPr bwMode="auto">
                        <a:xfrm>
                          <a:off x="3562350" y="4981575"/>
                          <a:ext cx="6512554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9"/>
                      <wps:cNvSpPr>
                        <a:spLocks/>
                      </wps:cNvSpPr>
                      <wps:spPr bwMode="auto">
                        <a:xfrm>
                          <a:off x="3562350" y="5486400"/>
                          <a:ext cx="6512554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524250" y="5695950"/>
                          <a:ext cx="6550732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002341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 12" descr="Soccer ball in grass at sunset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6FF8219" id="Group 19" o:spid="_x0000_s1026" alt="&quot;&quot;" style="position:absolute;margin-left:0;margin-top:0;width:793.6pt;height:610.8pt;z-index:251667456;mso-width-percent:1000;mso-height-percent:1000;mso-position-horizontal:center;mso-position-horizontal-relative:page;mso-position-vertical:center;mso-position-vertical-relative:page;mso-width-percent:1000;mso-height-percent:1000" coordsize="100790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">
              <v:rect id="AutoShape 3" o:spid="_x0000_s1027" style="position:absolute;width:100790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Freeform 5" o:spid="_x0000_s1028" style="position:absolute;left:62388;width:38369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3836903,0;0,0;2881580,1763287;3836903,1597113;3836903,0" o:connectangles="0,0,0,0,0"/>
              </v:shape>
              <v:shape id="Freeform 6" o:spid="_x0000_s1029" alt="Feet kiccking a soccer ball" style="position:absolute;left:68199;width:32562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Feet kiccking a soccer ball" recolor="t" rotate="t" type="frame"/>
                <v:path arrowok="t" o:connecttype="custom" o:connectlocs="2357132,1692564;0,0;3256277,0;3256277,1544849;2357132,1692564" o:connectangles="0,0,0,0,0"/>
              </v:shape>
              <v:shape id="Freeform 7" o:spid="_x0000_s1030" style="position:absolute;left:29432;top:53435;width:25786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289308,0;0,1390878;312181,2298642;2263312,2298642;2578615,1390878;1289308,0" o:connectangles="0,0,0,0,0,0"/>
              </v:shape>
              <v:shape id="Freeform 8" o:spid="_x0000_s1031" style="position:absolute;left:35623;top:49815;width:65126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6830,1409424;0,2772687;6512554,2772687;6512554,0;46830,1409424" o:connectangles="0,0,0,0,0"/>
              </v:shape>
              <v:shape id="Freeform 9" o:spid="_x0000_s1032" style="position:absolute;left:35623;top:54864;width:65126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6830,898667;0,2262055;6512554,2262055;6512554,0;46830,898667" o:connectangles="0,0,0,0,0"/>
              </v:shape>
              <v:shape id="Freeform 10" o:spid="_x0000_s1033" style="position:absolute;left:35242;top:56959;width:6550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550732,2052075;6550732,0;87426,901436;0,2052075;6550732,2052075" o:connectangles="0,0,0,0,0"/>
              </v:shape>
              <v:shape id="Freeform 11" o:spid="_x0000_s1034" style="position:absolute;top:34861;width:40023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33951,52328;3996097,3715316;3971121,4263225;0,4263225;0,89266" o:connectangles="0,0,0,0,0,0"/>
              </v:shape>
              <v:shape id="Freeform 12" o:spid="_x0000_s1035" alt="Soccer ball in grass at sunset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Soccer ball in grass at sunset" recolor="t" rotate="t" type="frame"/>
                <v:path arrowok="t" o:connecttype="custom" o:connectlocs="0,52319;552672,0;3531478,3213026;3419070,4099378;0,4099378;0,52319" o:connectangles="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AD20A" w14:textId="77777777" w:rsidR="00180323" w:rsidRDefault="00BE7E3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3D5BCC4" wp14:editId="49B790A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61550" cy="7777050"/>
              <wp:effectExtent l="0" t="0" r="0" b="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61550" cy="7777050"/>
                        <a:chOff x="0" y="0"/>
                        <a:chExt cx="10061550" cy="7777050"/>
                      </a:xfrm>
                    </wpg:grpSpPr>
                    <wps:wsp>
                      <wps:cNvPr id="26" name="Freeform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172325" y="0"/>
                          <a:ext cx="2883600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19" descr="Stadium crowd at soccer game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172325" y="0"/>
                          <a:ext cx="2883600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058400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533120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943600" y="5934075"/>
                          <a:ext cx="1206097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40800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26" descr="Feet in cleats kicking a soccer ball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132000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391150" y="5438775"/>
                          <a:ext cx="4665980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reeform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543550" y="5505450"/>
                          <a:ext cx="4518000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Oval 28" descr="Stadium crowd at soccer game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724275" y="3562350"/>
                          <a:ext cx="2602800" cy="256680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0D75CA6" id="Group 14" o:spid="_x0000_s1026" alt="&quot;&quot;" style="position:absolute;margin-left:0;margin-top:0;width:792.25pt;height:612.35pt;z-index:251668480;mso-width-percent:1000;mso-height-percent:1000;mso-position-horizontal:center;mso-position-horizontal-relative:page;mso-position-vertical:center;mso-position-vertical-relative:page;mso-width-percent:1000;mso-height-percent:1000" coordsize="100615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">
              <v:shape id="Freeform 18" o:spid="_x0000_s1027" style="position:absolute;left:71723;width:28836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2883600,1910372;2095165,1947526;0,0;2883600,0;2883600,1910372" o:connectangles="0,0,0,0,0"/>
              </v:shape>
              <v:shape id="Freeform 19" o:spid="_x0000_s1028" alt="Stadium crowd at soccer game" style="position:absolute;left:71723;width:28836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Stadium crowd at soccer game" recolor="t" rotate="t" type="frame"/>
                <v:path arrowok="t" o:connecttype="custom" o:connectlocs="2101447,1713600;0,0;2883600,0;2883600,1592968;2101447,1713600" o:connectangles="0,0,0,0,0"/>
              </v:shape>
              <v:shape id="Freeform 20" o:spid="_x0000_s1029" style="position:absolute;top:26098;width:100584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124267,2946053;10058400,3439169;10058400,5161915;0,5161915;0,177016" o:connectangles="0,0,0,0,0,0"/>
              </v:shape>
              <v:shape id="Freeform 24" o:spid="_x0000_s1030" style="position:absolute;top:24288;width:45331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569710,1050156;0,535920;0,27880;2516306,700104;4533120,2719872;2569710,1050156" o:connectangles="0,0,0,0,0,0"/>
              </v:shape>
              <v:shape id="Freeform 21" o:spid="_x0000_s1031" style="position:absolute;left:59436;top:59340;width:12060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191594,0;1206097,666407;552794,1069351;50254,328554;191594,0" o:connectangles="0,0,0,0,0"/>
              </v:shape>
              <v:shape id="Freeform 25" o:spid="_x0000_s1032" style="position:absolute;top:39814;width:33408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759844,0;3340800,2784625;3164968,3794400;0,3794400;0,61949" o:connectangles="0,0,0,0,0,0"/>
              </v:shape>
              <v:shape id="Freeform 26" o:spid="_x0000_s1033" alt="Feet in cleats kicking a soccer ball" style="position:absolute;top:39814;width:31320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Feet in cleats kicking a soccer ball" recolor="t" rotate="t" type="frame"/>
                <v:path arrowok="t" o:connecttype="custom" o:connectlocs="0,61949;549749,0;3132000,2784625;2956080,3794400;0,3794400;0,61949" o:connectangles="0,0,0,0,0,0"/>
              </v:shape>
              <v:shape id="Freeform 22" o:spid="_x0000_s1034" style="position:absolute;left:53911;top:54387;width:46660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665980,300143;4665980,1107744;1929233,1163440;0,0;4665980,300143" o:connectangles="0,0,0,0,0"/>
              </v:shape>
              <v:shape id="Freeform 23" o:spid="_x0000_s1035" style="position:absolute;left:55435;top:55054;width:45180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1897686,1035081;4518000,706582;4518000,1713772;0,0;1897686,1035081" o:connectangles="0,0,0,0,0"/>
              </v:shape>
              <v:oval id="Oval 28" o:spid="_x0000_s1036" alt="Stadium crowd at soccer game" style="position:absolute;left:37242;top:35623;width:26028;height:2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Stadium crowd at soccer game" recolor="t" rotate="t" type="frame"/>
              </v:oval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462B6"/>
    <w:multiLevelType w:val="hybridMultilevel"/>
    <w:tmpl w:val="1918E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1671C"/>
    <w:multiLevelType w:val="hybridMultilevel"/>
    <w:tmpl w:val="DF88E2E8"/>
    <w:lvl w:ilvl="0" w:tplc="08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000" w:hanging="360"/>
      </w:pPr>
      <w:rPr>
        <w:rFonts w:ascii="Wingdings" w:hAnsi="Wingdings" w:hint="default"/>
      </w:rPr>
    </w:lvl>
  </w:abstractNum>
  <w:abstractNum w:abstractNumId="4" w15:restartNumberingAfterBreak="0">
    <w:nsid w:val="363F4821"/>
    <w:multiLevelType w:val="hybridMultilevel"/>
    <w:tmpl w:val="DF96F84C"/>
    <w:lvl w:ilvl="0" w:tplc="31C0E850">
      <w:start w:val="1"/>
      <w:numFmt w:val="bullet"/>
      <w:pStyle w:val="Heading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4B14C4"/>
    <w:multiLevelType w:val="hybridMultilevel"/>
    <w:tmpl w:val="AECA2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C09F2"/>
    <w:multiLevelType w:val="hybridMultilevel"/>
    <w:tmpl w:val="4F0AB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635128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3EC53CC"/>
    <w:multiLevelType w:val="hybridMultilevel"/>
    <w:tmpl w:val="005ABCC2"/>
    <w:lvl w:ilvl="0" w:tplc="A4501622">
      <w:numFmt w:val="bullet"/>
      <w:lvlText w:val=""/>
      <w:lvlJc w:val="left"/>
      <w:pPr>
        <w:ind w:left="659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7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4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1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9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6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359" w:hanging="360"/>
      </w:pPr>
      <w:rPr>
        <w:rFonts w:ascii="Wingdings" w:hAnsi="Wingdings" w:hint="default"/>
      </w:rPr>
    </w:lvl>
  </w:abstractNum>
  <w:abstractNum w:abstractNumId="9" w15:restartNumberingAfterBreak="0">
    <w:nsid w:val="5AED77CA"/>
    <w:multiLevelType w:val="hybridMultilevel"/>
    <w:tmpl w:val="8E943F98"/>
    <w:lvl w:ilvl="0" w:tplc="A4501622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71C37"/>
    <w:multiLevelType w:val="hybridMultilevel"/>
    <w:tmpl w:val="4134C8C6"/>
    <w:lvl w:ilvl="0" w:tplc="A4501622">
      <w:numFmt w:val="bullet"/>
      <w:lvlText w:val=""/>
      <w:lvlJc w:val="left"/>
      <w:pPr>
        <w:ind w:left="6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120" w:hanging="360"/>
      </w:pPr>
      <w:rPr>
        <w:rFonts w:ascii="Wingdings" w:hAnsi="Wingdings" w:hint="default"/>
      </w:rPr>
    </w:lvl>
  </w:abstractNum>
  <w:abstractNum w:abstractNumId="11" w15:restartNumberingAfterBreak="0">
    <w:nsid w:val="66587BAA"/>
    <w:multiLevelType w:val="hybridMultilevel"/>
    <w:tmpl w:val="D1C4D61A"/>
    <w:lvl w:ilvl="0" w:tplc="080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2" w15:restartNumberingAfterBreak="0">
    <w:nsid w:val="7D241DD8"/>
    <w:multiLevelType w:val="hybridMultilevel"/>
    <w:tmpl w:val="71428ABE"/>
    <w:lvl w:ilvl="0" w:tplc="A4501622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270373">
    <w:abstractNumId w:val="0"/>
  </w:num>
  <w:num w:numId="2" w16cid:durableId="188493843">
    <w:abstractNumId w:val="1"/>
  </w:num>
  <w:num w:numId="3" w16cid:durableId="872577424">
    <w:abstractNumId w:val="4"/>
  </w:num>
  <w:num w:numId="4" w16cid:durableId="1816146819">
    <w:abstractNumId w:val="2"/>
  </w:num>
  <w:num w:numId="5" w16cid:durableId="836921900">
    <w:abstractNumId w:val="11"/>
  </w:num>
  <w:num w:numId="6" w16cid:durableId="369651092">
    <w:abstractNumId w:val="6"/>
  </w:num>
  <w:num w:numId="7" w16cid:durableId="1477071470">
    <w:abstractNumId w:val="7"/>
  </w:num>
  <w:num w:numId="8" w16cid:durableId="1746219852">
    <w:abstractNumId w:val="5"/>
  </w:num>
  <w:num w:numId="9" w16cid:durableId="385567485">
    <w:abstractNumId w:val="12"/>
  </w:num>
  <w:num w:numId="10" w16cid:durableId="1861624239">
    <w:abstractNumId w:val="9"/>
  </w:num>
  <w:num w:numId="11" w16cid:durableId="1083798940">
    <w:abstractNumId w:val="3"/>
  </w:num>
  <w:num w:numId="12" w16cid:durableId="1882784088">
    <w:abstractNumId w:val="8"/>
  </w:num>
  <w:num w:numId="13" w16cid:durableId="12673441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51C"/>
    <w:rsid w:val="00000DE2"/>
    <w:rsid w:val="00014318"/>
    <w:rsid w:val="0005353A"/>
    <w:rsid w:val="00055E51"/>
    <w:rsid w:val="0009512E"/>
    <w:rsid w:val="000A4C25"/>
    <w:rsid w:val="000D1FA9"/>
    <w:rsid w:val="000D4E68"/>
    <w:rsid w:val="000E04CD"/>
    <w:rsid w:val="00102883"/>
    <w:rsid w:val="001445CE"/>
    <w:rsid w:val="00147766"/>
    <w:rsid w:val="0015421B"/>
    <w:rsid w:val="00167EE5"/>
    <w:rsid w:val="00172036"/>
    <w:rsid w:val="00180323"/>
    <w:rsid w:val="001938ED"/>
    <w:rsid w:val="001D4D0F"/>
    <w:rsid w:val="001E6818"/>
    <w:rsid w:val="00202BB7"/>
    <w:rsid w:val="00216BEB"/>
    <w:rsid w:val="00236FD3"/>
    <w:rsid w:val="00245397"/>
    <w:rsid w:val="002457F5"/>
    <w:rsid w:val="00275329"/>
    <w:rsid w:val="00275EED"/>
    <w:rsid w:val="002857F3"/>
    <w:rsid w:val="002A2341"/>
    <w:rsid w:val="002A771D"/>
    <w:rsid w:val="00300B32"/>
    <w:rsid w:val="00306157"/>
    <w:rsid w:val="00350206"/>
    <w:rsid w:val="00352199"/>
    <w:rsid w:val="003B52C6"/>
    <w:rsid w:val="003C0DA6"/>
    <w:rsid w:val="003C300F"/>
    <w:rsid w:val="003D0271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C2E9C"/>
    <w:rsid w:val="004D2F0E"/>
    <w:rsid w:val="004D566C"/>
    <w:rsid w:val="004E4427"/>
    <w:rsid w:val="0050121F"/>
    <w:rsid w:val="00522A1C"/>
    <w:rsid w:val="00523855"/>
    <w:rsid w:val="00534533"/>
    <w:rsid w:val="005523B7"/>
    <w:rsid w:val="005527E2"/>
    <w:rsid w:val="00582671"/>
    <w:rsid w:val="00595836"/>
    <w:rsid w:val="00596DB5"/>
    <w:rsid w:val="005970DC"/>
    <w:rsid w:val="005B7230"/>
    <w:rsid w:val="005D4796"/>
    <w:rsid w:val="005F59AE"/>
    <w:rsid w:val="00610967"/>
    <w:rsid w:val="00622247"/>
    <w:rsid w:val="00626455"/>
    <w:rsid w:val="00634E88"/>
    <w:rsid w:val="00640655"/>
    <w:rsid w:val="00653B3E"/>
    <w:rsid w:val="00665356"/>
    <w:rsid w:val="00677F9A"/>
    <w:rsid w:val="00685766"/>
    <w:rsid w:val="006A307A"/>
    <w:rsid w:val="006B04B2"/>
    <w:rsid w:val="006C157B"/>
    <w:rsid w:val="006D3974"/>
    <w:rsid w:val="006E2181"/>
    <w:rsid w:val="006E39F3"/>
    <w:rsid w:val="006F51BE"/>
    <w:rsid w:val="006F5DF6"/>
    <w:rsid w:val="00703226"/>
    <w:rsid w:val="00745C42"/>
    <w:rsid w:val="00752CCD"/>
    <w:rsid w:val="007B4096"/>
    <w:rsid w:val="007B497D"/>
    <w:rsid w:val="007D2838"/>
    <w:rsid w:val="007D4639"/>
    <w:rsid w:val="007D6BBA"/>
    <w:rsid w:val="007E200F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901F6"/>
    <w:rsid w:val="008A67F7"/>
    <w:rsid w:val="008B0096"/>
    <w:rsid w:val="008B442F"/>
    <w:rsid w:val="008E1D9E"/>
    <w:rsid w:val="008E6427"/>
    <w:rsid w:val="00901631"/>
    <w:rsid w:val="009203F1"/>
    <w:rsid w:val="00926AF2"/>
    <w:rsid w:val="00946E3C"/>
    <w:rsid w:val="00957E87"/>
    <w:rsid w:val="00965421"/>
    <w:rsid w:val="00994D44"/>
    <w:rsid w:val="009B175D"/>
    <w:rsid w:val="009C7F2A"/>
    <w:rsid w:val="009E267C"/>
    <w:rsid w:val="009F55D6"/>
    <w:rsid w:val="00A45203"/>
    <w:rsid w:val="00A5746F"/>
    <w:rsid w:val="00A620CE"/>
    <w:rsid w:val="00A73336"/>
    <w:rsid w:val="00A967AA"/>
    <w:rsid w:val="00AD3A63"/>
    <w:rsid w:val="00AE5C09"/>
    <w:rsid w:val="00B251F8"/>
    <w:rsid w:val="00B32908"/>
    <w:rsid w:val="00B47139"/>
    <w:rsid w:val="00B5610C"/>
    <w:rsid w:val="00B6290A"/>
    <w:rsid w:val="00B65472"/>
    <w:rsid w:val="00B75C3D"/>
    <w:rsid w:val="00B92B80"/>
    <w:rsid w:val="00BC3FC8"/>
    <w:rsid w:val="00BC4149"/>
    <w:rsid w:val="00BC7DA5"/>
    <w:rsid w:val="00BD2327"/>
    <w:rsid w:val="00BE7E35"/>
    <w:rsid w:val="00C11CA6"/>
    <w:rsid w:val="00C42279"/>
    <w:rsid w:val="00C717FB"/>
    <w:rsid w:val="00C729D7"/>
    <w:rsid w:val="00C9051C"/>
    <w:rsid w:val="00C947E3"/>
    <w:rsid w:val="00C948EA"/>
    <w:rsid w:val="00CA09D9"/>
    <w:rsid w:val="00CF2CE6"/>
    <w:rsid w:val="00CF3B20"/>
    <w:rsid w:val="00D17EEC"/>
    <w:rsid w:val="00D436E3"/>
    <w:rsid w:val="00D565AC"/>
    <w:rsid w:val="00D62016"/>
    <w:rsid w:val="00D65964"/>
    <w:rsid w:val="00D82991"/>
    <w:rsid w:val="00D90B03"/>
    <w:rsid w:val="00DB537A"/>
    <w:rsid w:val="00DC0F96"/>
    <w:rsid w:val="00DC3425"/>
    <w:rsid w:val="00DE69A8"/>
    <w:rsid w:val="00E040B1"/>
    <w:rsid w:val="00E12B67"/>
    <w:rsid w:val="00E40D15"/>
    <w:rsid w:val="00E514DD"/>
    <w:rsid w:val="00E55CD2"/>
    <w:rsid w:val="00E56AFD"/>
    <w:rsid w:val="00E637B1"/>
    <w:rsid w:val="00E80EBA"/>
    <w:rsid w:val="00E84247"/>
    <w:rsid w:val="00E87FE8"/>
    <w:rsid w:val="00EA558A"/>
    <w:rsid w:val="00EB1C95"/>
    <w:rsid w:val="00EB6B9A"/>
    <w:rsid w:val="00EC4775"/>
    <w:rsid w:val="00ED14B1"/>
    <w:rsid w:val="00EE543D"/>
    <w:rsid w:val="00EE67DE"/>
    <w:rsid w:val="00EF2A5E"/>
    <w:rsid w:val="00EF36E6"/>
    <w:rsid w:val="00EF680C"/>
    <w:rsid w:val="00F235FD"/>
    <w:rsid w:val="00F4527F"/>
    <w:rsid w:val="00F53CDC"/>
    <w:rsid w:val="00F62A0B"/>
    <w:rsid w:val="00FE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FC3E9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DF6"/>
    <w:rPr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D82991"/>
    <w:pPr>
      <w:outlineLvl w:val="2"/>
    </w:pPr>
    <w:rPr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Heading5">
    <w:name w:val="heading 5"/>
    <w:basedOn w:val="Heading4"/>
    <w:next w:val="Normal"/>
    <w:link w:val="Heading5Ch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Heading6">
    <w:name w:val="heading 6"/>
    <w:basedOn w:val="Heading5"/>
    <w:next w:val="Normal"/>
    <w:link w:val="Heading6Ch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Quote">
    <w:name w:val="Quote"/>
    <w:basedOn w:val="Normal"/>
    <w:next w:val="Normal"/>
    <w:link w:val="QuoteCha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QuoteChar">
    <w:name w:val="Quote Char"/>
    <w:basedOn w:val="DefaultParagraphFont"/>
    <w:link w:val="Quote"/>
    <w:uiPriority w:val="15"/>
    <w:semiHidden/>
    <w:rsid w:val="0009512E"/>
    <w:rPr>
      <w:b/>
      <w:iCs/>
      <w:color w:val="FBEDA4" w:themeColor="accent3"/>
      <w:sz w:val="60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semiHidden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lainTable1">
    <w:name w:val="Plain Table 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ontactChar"/>
    <w:uiPriority w:val="10"/>
    <w:qFormat/>
    <w:rsid w:val="00634E88"/>
    <w:pPr>
      <w:spacing w:after="720"/>
      <w:contextualSpacing/>
      <w:jc w:val="center"/>
    </w:pPr>
  </w:style>
  <w:style w:type="character" w:styleId="Hyperlink">
    <w:name w:val="Hyperlink"/>
    <w:basedOn w:val="DefaultParagraphFont"/>
    <w:uiPriority w:val="99"/>
    <w:semiHidden/>
    <w:rsid w:val="00946E3C"/>
    <w:rPr>
      <w:color w:val="0070C0" w:themeColor="hyperlink"/>
      <w:u w:val="single"/>
    </w:rPr>
  </w:style>
  <w:style w:type="character" w:customStyle="1" w:styleId="ContactChar">
    <w:name w:val="Contact Char"/>
    <w:basedOn w:val="DefaultParagraphFont"/>
    <w:link w:val="Contact"/>
    <w:uiPriority w:val="10"/>
    <w:rsid w:val="00634E88"/>
  </w:style>
  <w:style w:type="character" w:styleId="UnresolvedMention">
    <w:name w:val="Unresolved Mention"/>
    <w:basedOn w:val="DefaultParagraphFont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D1FA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semiHidden/>
    <w:rsid w:val="00C947E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94D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1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THRIESTON\AppData\Roaming\Microsoft\Templates\Sports%20brochure.dotx" TargetMode="External"/></Relationship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05ED34-B4C4-4FD1-861B-66A126917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Sports brochure</Template>
  <TotalTime>0</TotalTime>
  <Pages>4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2022-05-24T10:46:00Z</dcterms:created>
  <dcterms:modified xsi:type="dcterms:W3CDTF">2022-05-24T12:10:00Z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